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5EB" w:rsidRDefault="006025EB" w:rsidP="004C1FD6">
      <w:pPr>
        <w:jc w:val="center"/>
        <w:outlineLvl w:val="0"/>
        <w:rPr>
          <w:b/>
          <w:bCs/>
        </w:rPr>
      </w:pPr>
      <w:r w:rsidRPr="00F1380C">
        <w:rPr>
          <w:b/>
          <w:bCs/>
        </w:rPr>
        <w:t>Татарстанская республиканская организация</w:t>
      </w:r>
    </w:p>
    <w:p w:rsidR="006025EB" w:rsidRPr="00F1380C" w:rsidRDefault="006025EB" w:rsidP="004C1FD6">
      <w:pPr>
        <w:jc w:val="center"/>
        <w:outlineLvl w:val="0"/>
        <w:rPr>
          <w:b/>
          <w:bCs/>
        </w:rPr>
      </w:pPr>
      <w:r w:rsidRPr="00F1380C">
        <w:rPr>
          <w:b/>
          <w:bCs/>
        </w:rPr>
        <w:t>Общероссийского Профсоюза образования</w:t>
      </w:r>
    </w:p>
    <w:p w:rsidR="006025EB" w:rsidRPr="008B50A6" w:rsidRDefault="006025EB" w:rsidP="004C1FD6">
      <w:pPr>
        <w:ind w:left="6381" w:firstLine="709"/>
        <w:jc w:val="center"/>
        <w:outlineLvl w:val="0"/>
        <w:rPr>
          <w:bCs/>
        </w:rPr>
      </w:pPr>
    </w:p>
    <w:p w:rsidR="006025EB" w:rsidRPr="008B50A6" w:rsidRDefault="006025EB" w:rsidP="004C1FD6">
      <w:pPr>
        <w:ind w:left="6381" w:firstLine="709"/>
        <w:jc w:val="center"/>
        <w:outlineLvl w:val="0"/>
        <w:rPr>
          <w:bCs/>
        </w:rPr>
      </w:pPr>
    </w:p>
    <w:p w:rsidR="006025EB" w:rsidRPr="008B50A6" w:rsidRDefault="006025EB" w:rsidP="004C1FD6">
      <w:pPr>
        <w:jc w:val="center"/>
        <w:outlineLvl w:val="0"/>
        <w:rPr>
          <w:bCs/>
        </w:rPr>
      </w:pPr>
    </w:p>
    <w:p w:rsidR="006025EB" w:rsidRPr="008B50A6" w:rsidRDefault="006025EB" w:rsidP="004C1FD6">
      <w:pPr>
        <w:ind w:left="5672" w:firstLine="709"/>
        <w:jc w:val="center"/>
      </w:pPr>
    </w:p>
    <w:p w:rsidR="006025EB" w:rsidRPr="008B50A6" w:rsidRDefault="006025EB" w:rsidP="004C1FD6">
      <w:pPr>
        <w:ind w:left="5672" w:firstLine="709"/>
        <w:jc w:val="center"/>
      </w:pPr>
    </w:p>
    <w:p w:rsidR="006025EB" w:rsidRPr="008B50A6" w:rsidRDefault="006025EB" w:rsidP="004C1FD6">
      <w:pPr>
        <w:ind w:left="5672" w:firstLine="709"/>
        <w:jc w:val="center"/>
      </w:pPr>
    </w:p>
    <w:p w:rsidR="006025EB" w:rsidRPr="008B50A6" w:rsidRDefault="006025EB" w:rsidP="004C1FD6">
      <w:pPr>
        <w:ind w:left="5672" w:firstLine="709"/>
        <w:jc w:val="center"/>
      </w:pPr>
    </w:p>
    <w:p w:rsidR="006025EB" w:rsidRPr="008B50A6" w:rsidRDefault="006025EB" w:rsidP="004C1FD6">
      <w:pPr>
        <w:ind w:left="5672" w:firstLine="709"/>
        <w:jc w:val="center"/>
      </w:pPr>
    </w:p>
    <w:p w:rsidR="006025EB" w:rsidRPr="008B50A6" w:rsidRDefault="006025EB" w:rsidP="004C1FD6">
      <w:pPr>
        <w:jc w:val="center"/>
        <w:rPr>
          <w:b/>
          <w:bCs/>
        </w:rPr>
      </w:pPr>
    </w:p>
    <w:p w:rsidR="006025EB" w:rsidRPr="008B50A6" w:rsidRDefault="006025EB" w:rsidP="004C1FD6">
      <w:pPr>
        <w:jc w:val="center"/>
        <w:rPr>
          <w:b/>
        </w:rPr>
      </w:pPr>
      <w:r w:rsidRPr="008B50A6">
        <w:rPr>
          <w:b/>
        </w:rPr>
        <w:t>КОЛЛЕКТИВНЫЙ ДОГОВОР</w:t>
      </w:r>
    </w:p>
    <w:p w:rsidR="006025EB" w:rsidRPr="008B50A6" w:rsidRDefault="006025EB" w:rsidP="004C1FD6">
      <w:pPr>
        <w:jc w:val="center"/>
        <w:rPr>
          <w:b/>
          <w:bCs/>
        </w:rPr>
      </w:pPr>
      <w:r>
        <w:rPr>
          <w:b/>
          <w:bCs/>
        </w:rPr>
        <w:t>муниципального бюджетного образовательного учреждения «Детский сад комбинированного вида №13 «Гусельки» Зеленодольского муниципального района Республики Татарстан»</w:t>
      </w:r>
    </w:p>
    <w:p w:rsidR="006025EB" w:rsidRPr="008B50A6" w:rsidRDefault="006025EB" w:rsidP="004C1FD6">
      <w:pPr>
        <w:jc w:val="center"/>
        <w:rPr>
          <w:b/>
        </w:rPr>
      </w:pPr>
      <w:r w:rsidRPr="008B50A6">
        <w:rPr>
          <w:b/>
        </w:rPr>
        <w:t>на 2021- 2023 год(ы)</w:t>
      </w:r>
    </w:p>
    <w:p w:rsidR="006025EB" w:rsidRPr="008B50A6" w:rsidRDefault="006025EB" w:rsidP="004C1FD6">
      <w:pPr>
        <w:jc w:val="center"/>
      </w:pPr>
    </w:p>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Default="006025EB" w:rsidP="004C1FD6"/>
    <w:p w:rsidR="006025EB" w:rsidRPr="008B50A6" w:rsidRDefault="006025EB" w:rsidP="004C1FD6"/>
    <w:p w:rsidR="006025EB" w:rsidRPr="00DF0B5F" w:rsidRDefault="006025EB" w:rsidP="004C1FD6">
      <w:r w:rsidRPr="00DF0B5F">
        <w:t>КОЛЛЕКТИВНЫЙ ДОГОВОР</w:t>
      </w:r>
    </w:p>
    <w:p w:rsidR="006025EB" w:rsidRPr="00DF0B5F" w:rsidRDefault="006025EB" w:rsidP="004C1FD6">
      <w:r w:rsidRPr="00DF0B5F">
        <w:t>прошёл уведомительную регистрацию</w:t>
      </w:r>
    </w:p>
    <w:p w:rsidR="006025EB" w:rsidRPr="00DF0B5F" w:rsidRDefault="006025EB" w:rsidP="004C1FD6"/>
    <w:p w:rsidR="006025EB" w:rsidRPr="00DF0B5F" w:rsidRDefault="006025EB" w:rsidP="004C1FD6">
      <w:r w:rsidRPr="00DF0B5F">
        <w:t>в ГКУ «Центр занятости населения г.Зеленодольск»</w:t>
      </w:r>
    </w:p>
    <w:p w:rsidR="006025EB" w:rsidRPr="00DF0B5F" w:rsidRDefault="006025EB" w:rsidP="004C1FD6"/>
    <w:p w:rsidR="006025EB" w:rsidRPr="00DF0B5F" w:rsidRDefault="006025EB" w:rsidP="004C1FD6">
      <w:r w:rsidRPr="00DF0B5F">
        <w:t>Регистрационный №_________ от «___»_____________20__года</w:t>
      </w:r>
    </w:p>
    <w:p w:rsidR="006025EB" w:rsidRPr="00DF0B5F" w:rsidRDefault="006025EB" w:rsidP="004C1FD6"/>
    <w:p w:rsidR="006025EB" w:rsidRPr="00DF0B5F" w:rsidRDefault="006025EB" w:rsidP="004C1FD6">
      <w:r w:rsidRPr="00DF0B5F">
        <w:t>Директор ____________________ С.В. Гата</w:t>
      </w:r>
      <w:r>
        <w:t>т</w:t>
      </w:r>
      <w:r w:rsidRPr="00DF0B5F">
        <w:t>динова</w:t>
      </w:r>
    </w:p>
    <w:p w:rsidR="006025EB" w:rsidRPr="00DF0B5F" w:rsidRDefault="006025EB" w:rsidP="004C1FD6"/>
    <w:p w:rsidR="006025EB" w:rsidRPr="00DF0B5F" w:rsidRDefault="006025EB" w:rsidP="004C1FD6"/>
    <w:p w:rsidR="006025EB" w:rsidRPr="00DF0B5F" w:rsidRDefault="006025EB" w:rsidP="004C1FD6">
      <w:r w:rsidRPr="00DF0B5F">
        <w:t>в Территориальной профсоюзной организации работников образования и науки Зеленодольского муниципального района</w:t>
      </w:r>
    </w:p>
    <w:p w:rsidR="006025EB" w:rsidRPr="00DF0B5F" w:rsidRDefault="006025EB" w:rsidP="004C1FD6"/>
    <w:p w:rsidR="006025EB" w:rsidRPr="00DF0B5F" w:rsidRDefault="006025EB" w:rsidP="004C1FD6">
      <w:r w:rsidRPr="00DF0B5F">
        <w:t>Регистрационный №_________ от «___»_____________20__года</w:t>
      </w:r>
    </w:p>
    <w:p w:rsidR="006025EB" w:rsidRPr="00DF0B5F" w:rsidRDefault="006025EB" w:rsidP="004C1FD6"/>
    <w:p w:rsidR="006025EB" w:rsidRPr="00DF0B5F" w:rsidRDefault="006025EB" w:rsidP="004C1FD6">
      <w:r w:rsidRPr="00DF0B5F">
        <w:t>Председатель __________________ Н.Н. Копвиллем</w:t>
      </w:r>
    </w:p>
    <w:p w:rsidR="006025EB" w:rsidRPr="00DF0B5F" w:rsidRDefault="006025EB" w:rsidP="004C1FD6">
      <w:pPr>
        <w:jc w:val="center"/>
      </w:pPr>
      <w:r w:rsidRPr="008B50A6">
        <w:br w:type="page"/>
      </w:r>
      <w:r w:rsidRPr="00DF0B5F">
        <w:t>ОГЛАВЛЕНИЕ.</w:t>
      </w:r>
    </w:p>
    <w:p w:rsidR="006025EB" w:rsidRPr="00DF0B5F" w:rsidRDefault="006025EB" w:rsidP="004C1FD6"/>
    <w:p w:rsidR="006025EB" w:rsidRPr="00DF0B5F" w:rsidRDefault="006025EB" w:rsidP="004C1FD6">
      <w:pPr>
        <w:ind w:left="284" w:hanging="284"/>
        <w:contextualSpacing/>
      </w:pPr>
      <w:r w:rsidRPr="00DF0B5F">
        <w:t>1. Общие положения</w:t>
      </w:r>
      <w:r>
        <w:t xml:space="preserve">                                                                                                                   3</w:t>
      </w:r>
    </w:p>
    <w:p w:rsidR="006025EB" w:rsidRPr="00DF0B5F" w:rsidRDefault="006025EB" w:rsidP="004C1FD6">
      <w:pPr>
        <w:ind w:left="284" w:hanging="284"/>
        <w:contextualSpacing/>
      </w:pPr>
      <w:r w:rsidRPr="00DF0B5F">
        <w:t>2. Трудовой договор. Гарантии при заключении, изменении и</w:t>
      </w:r>
      <w:r>
        <w:t xml:space="preserve"> расторжении трудового договора                                                                                                                                   6</w:t>
      </w:r>
    </w:p>
    <w:p w:rsidR="006025EB" w:rsidRPr="00DF0B5F" w:rsidRDefault="006025EB" w:rsidP="004C1FD6">
      <w:pPr>
        <w:ind w:left="284" w:hanging="284"/>
        <w:contextualSpacing/>
      </w:pPr>
      <w:r>
        <w:t>3. Рабочее время и время отдыха                                                                                              10</w:t>
      </w:r>
    </w:p>
    <w:p w:rsidR="006025EB" w:rsidRPr="00DF0B5F" w:rsidRDefault="006025EB" w:rsidP="004C1FD6">
      <w:pPr>
        <w:ind w:left="284" w:hanging="284"/>
        <w:contextualSpacing/>
      </w:pPr>
      <w:r>
        <w:t>4. Оплата и нормирование труда                                                                                              15</w:t>
      </w:r>
    </w:p>
    <w:p w:rsidR="006025EB" w:rsidRPr="00DF0B5F" w:rsidRDefault="006025EB" w:rsidP="004C1FD6">
      <w:pPr>
        <w:ind w:left="284" w:hanging="284"/>
        <w:contextualSpacing/>
      </w:pPr>
      <w:r w:rsidRPr="00DF0B5F">
        <w:t>5. Социальные гаран</w:t>
      </w:r>
      <w:r>
        <w:t>тии и меры социальной поддержки                                                      17</w:t>
      </w:r>
    </w:p>
    <w:p w:rsidR="006025EB" w:rsidRPr="00DF0B5F" w:rsidRDefault="006025EB" w:rsidP="004C1FD6">
      <w:pPr>
        <w:ind w:left="284" w:hanging="284"/>
        <w:contextualSpacing/>
      </w:pPr>
      <w:r w:rsidRPr="00DF0B5F">
        <w:t>6. Охр</w:t>
      </w:r>
      <w:r>
        <w:t>ана труда и здоровья                                                                                                       19</w:t>
      </w:r>
    </w:p>
    <w:p w:rsidR="006025EB" w:rsidRPr="00DF0B5F" w:rsidRDefault="006025EB" w:rsidP="004C1FD6">
      <w:pPr>
        <w:ind w:left="284" w:hanging="284"/>
        <w:contextualSpacing/>
      </w:pPr>
      <w:r>
        <w:t>7. Поддержка молодых педагогов                                                                                            23</w:t>
      </w:r>
    </w:p>
    <w:p w:rsidR="006025EB" w:rsidRPr="00F6539A" w:rsidRDefault="006025EB" w:rsidP="00F6539A">
      <w:pPr>
        <w:ind w:left="284" w:hanging="284"/>
        <w:contextualSpacing/>
      </w:pPr>
      <w:r w:rsidRPr="00DF0B5F">
        <w:t>8. Дополнительное професси</w:t>
      </w:r>
      <w:r>
        <w:t>ональное образование работников                                          24</w:t>
      </w:r>
    </w:p>
    <w:p w:rsidR="006025EB" w:rsidRPr="00DF0B5F" w:rsidRDefault="006025EB" w:rsidP="004C1FD6">
      <w:pPr>
        <w:ind w:left="284" w:hanging="284"/>
        <w:contextualSpacing/>
      </w:pPr>
      <w:r w:rsidRPr="00DF0B5F">
        <w:rPr>
          <w:bCs/>
          <w:caps/>
        </w:rPr>
        <w:t>9</w:t>
      </w:r>
      <w:r>
        <w:t>. Пенсионное обеспечение                                                                                                       26</w:t>
      </w:r>
    </w:p>
    <w:p w:rsidR="006025EB" w:rsidRPr="00DF0B5F" w:rsidRDefault="006025EB" w:rsidP="004C1FD6">
      <w:pPr>
        <w:ind w:left="284" w:hanging="284"/>
        <w:contextualSpacing/>
      </w:pPr>
      <w:r>
        <w:t>10. Социальное партнерство                                                                                                      26</w:t>
      </w:r>
    </w:p>
    <w:p w:rsidR="006025EB" w:rsidRPr="00DF0B5F" w:rsidRDefault="006025EB" w:rsidP="004C1FD6">
      <w:pPr>
        <w:ind w:left="284" w:hanging="284"/>
        <w:contextualSpacing/>
      </w:pPr>
      <w:r w:rsidRPr="00DF0B5F">
        <w:t>11. Гарантии профсоюзной деятельности</w:t>
      </w:r>
      <w:r>
        <w:t xml:space="preserve">                                                                                30</w:t>
      </w:r>
    </w:p>
    <w:p w:rsidR="006025EB" w:rsidRPr="00DF0B5F" w:rsidRDefault="006025EB" w:rsidP="004C1FD6">
      <w:pPr>
        <w:ind w:left="284" w:hanging="284"/>
        <w:contextualSpacing/>
      </w:pPr>
      <w:r>
        <w:t>12. Спорт и здоровье                                                                                                                   32</w:t>
      </w:r>
    </w:p>
    <w:p w:rsidR="006025EB" w:rsidRPr="00DF0B5F" w:rsidRDefault="006025EB" w:rsidP="004C1FD6">
      <w:pPr>
        <w:ind w:left="284" w:hanging="284"/>
        <w:contextualSpacing/>
      </w:pPr>
      <w:r>
        <w:t xml:space="preserve">13. </w:t>
      </w:r>
      <w:r w:rsidRPr="00DF0B5F">
        <w:t>Контроль за выполнением коллективного договора. Ответственност</w:t>
      </w:r>
      <w:r>
        <w:t>ь сторон коллективного договора                                                                                                        33</w:t>
      </w:r>
    </w:p>
    <w:p w:rsidR="006025EB" w:rsidRPr="00DF0B5F" w:rsidRDefault="006025EB" w:rsidP="004C1FD6">
      <w:pPr>
        <w:ind w:left="284" w:hanging="284"/>
        <w:contextualSpacing/>
        <w:rPr>
          <w:bCs/>
          <w:caps/>
        </w:rPr>
      </w:pPr>
      <w:r>
        <w:t xml:space="preserve">14. Заключительные положения </w:t>
      </w:r>
      <w:r w:rsidRPr="00DF0B5F">
        <w:rPr>
          <w:bCs/>
          <w:caps/>
        </w:rPr>
        <w:t xml:space="preserve">                                                                                      </w:t>
      </w:r>
      <w:r>
        <w:rPr>
          <w:bCs/>
          <w:caps/>
        </w:rPr>
        <w:t xml:space="preserve">         34</w:t>
      </w:r>
    </w:p>
    <w:p w:rsidR="006025EB" w:rsidRPr="00FD0A67" w:rsidRDefault="006025EB" w:rsidP="004C1FD6">
      <w:pPr>
        <w:pStyle w:val="Default"/>
        <w:contextualSpacing/>
        <w:rPr>
          <w:bCs/>
          <w:color w:val="FF0000"/>
        </w:rPr>
      </w:pPr>
    </w:p>
    <w:p w:rsidR="006025EB" w:rsidRPr="008B50A6" w:rsidRDefault="006025EB" w:rsidP="004C1FD6">
      <w:pPr>
        <w:pStyle w:val="Default"/>
        <w:rPr>
          <w:bCs/>
        </w:rPr>
      </w:pPr>
    </w:p>
    <w:p w:rsidR="006025EB" w:rsidRPr="008B50A6" w:rsidRDefault="006025EB" w:rsidP="004C1FD6">
      <w:pPr>
        <w:pStyle w:val="Default"/>
      </w:pPr>
    </w:p>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 w:rsidR="006025EB" w:rsidRPr="008B50A6" w:rsidRDefault="006025EB" w:rsidP="004C1FD6">
      <w:pPr>
        <w:ind w:hanging="142"/>
        <w:jc w:val="center"/>
        <w:rPr>
          <w:b/>
        </w:rPr>
      </w:pPr>
      <w:r w:rsidRPr="008B50A6">
        <w:rPr>
          <w:b/>
        </w:rPr>
        <w:t>I. ОБЩИЕ ПОЛОЖЕНИЯ</w:t>
      </w:r>
    </w:p>
    <w:p w:rsidR="006025EB" w:rsidRPr="00F1380C" w:rsidRDefault="006025EB" w:rsidP="005B2F9B">
      <w:pPr>
        <w:ind w:firstLine="709"/>
        <w:jc w:val="both"/>
        <w:rPr>
          <w:b/>
          <w:bCs/>
        </w:rPr>
      </w:pPr>
      <w:r w:rsidRPr="008B50A6">
        <w:t>1.1.</w:t>
      </w:r>
      <w:r w:rsidRPr="008B50A6">
        <w:rPr>
          <w:rFonts w:eastAsia="Arial Unicode MS"/>
          <w:color w:val="000000"/>
          <w:kern w:val="1"/>
        </w:rPr>
        <w:t> </w:t>
      </w:r>
      <w:r w:rsidRPr="008B50A6">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w:t>
      </w:r>
      <w:r>
        <w:t xml:space="preserve"> </w:t>
      </w:r>
      <w:r>
        <w:rPr>
          <w:b/>
          <w:bCs/>
        </w:rPr>
        <w:t>муниципальном бюджетном образовательном учреждении «Детский сад комбинированного вида №13 «Гусельки» Зеленодольского муниципального района Республики Татарстан».</w:t>
      </w:r>
    </w:p>
    <w:p w:rsidR="006025EB" w:rsidRPr="008B50A6" w:rsidRDefault="006025EB" w:rsidP="004C1FD6">
      <w:pPr>
        <w:pStyle w:val="BodyText3"/>
        <w:contextualSpacing/>
        <w:jc w:val="left"/>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6025EB" w:rsidRPr="008B50A6" w:rsidRDefault="006025EB" w:rsidP="004C1FD6">
      <w:pPr>
        <w:pStyle w:val="BodyText3"/>
        <w:ind w:firstLine="709"/>
        <w:contextualSpacing/>
        <w:jc w:val="left"/>
        <w:rPr>
          <w:sz w:val="24"/>
          <w:szCs w:val="24"/>
        </w:rPr>
      </w:pPr>
      <w:r w:rsidRPr="008B50A6">
        <w:rPr>
          <w:sz w:val="24"/>
          <w:szCs w:val="24"/>
        </w:rPr>
        <w:t>Конституция Российской Федерации;</w:t>
      </w:r>
    </w:p>
    <w:p w:rsidR="006025EB" w:rsidRPr="008B50A6" w:rsidRDefault="006025EB" w:rsidP="004C1FD6">
      <w:pPr>
        <w:pStyle w:val="BodyText3"/>
        <w:ind w:firstLine="709"/>
        <w:contextualSpacing/>
        <w:jc w:val="left"/>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6025EB" w:rsidRPr="008B50A6" w:rsidRDefault="006025EB" w:rsidP="004C1FD6">
      <w:pPr>
        <w:pStyle w:val="BodyText3"/>
        <w:ind w:firstLine="709"/>
        <w:contextualSpacing/>
        <w:jc w:val="left"/>
        <w:rPr>
          <w:sz w:val="24"/>
          <w:szCs w:val="24"/>
        </w:rPr>
      </w:pPr>
      <w:r w:rsidRPr="008B50A6">
        <w:rPr>
          <w:sz w:val="24"/>
          <w:szCs w:val="24"/>
        </w:rPr>
        <w:t>Трудовой кодекс Российской Федерации (далее – ТК РФ);</w:t>
      </w:r>
    </w:p>
    <w:p w:rsidR="006025EB" w:rsidRPr="008B50A6" w:rsidRDefault="006025EB" w:rsidP="004C1FD6">
      <w:pPr>
        <w:pStyle w:val="BodyText3"/>
        <w:ind w:firstLine="709"/>
        <w:contextualSpacing/>
        <w:jc w:val="left"/>
        <w:rPr>
          <w:sz w:val="24"/>
          <w:szCs w:val="24"/>
        </w:rPr>
      </w:pPr>
      <w:r w:rsidRPr="008B50A6">
        <w:rPr>
          <w:sz w:val="24"/>
          <w:szCs w:val="24"/>
        </w:rPr>
        <w:t xml:space="preserve">Федеральный закон от 12 января </w:t>
      </w:r>
      <w:smartTag w:uri="urn:schemas-microsoft-com:office:smarttags" w:element="metricconverter">
        <w:smartTagPr>
          <w:attr w:name="ProductID" w:val="1996 г"/>
        </w:smartTagPr>
        <w:r w:rsidRPr="008B50A6">
          <w:rPr>
            <w:sz w:val="24"/>
            <w:szCs w:val="24"/>
          </w:rPr>
          <w:t>1996 г</w:t>
        </w:r>
      </w:smartTag>
      <w:r w:rsidRPr="008B50A6">
        <w:rPr>
          <w:sz w:val="24"/>
          <w:szCs w:val="24"/>
        </w:rPr>
        <w:t>. № 10-ФЗ «О профессиональных союзах, их правах и гарантиях деятельности»;</w:t>
      </w:r>
    </w:p>
    <w:p w:rsidR="006025EB" w:rsidRPr="008B50A6" w:rsidRDefault="006025EB" w:rsidP="004C1FD6">
      <w:pPr>
        <w:pStyle w:val="BodyText3"/>
        <w:ind w:firstLine="709"/>
        <w:contextualSpacing/>
        <w:jc w:val="left"/>
        <w:rPr>
          <w:sz w:val="24"/>
          <w:szCs w:val="24"/>
        </w:rPr>
      </w:pPr>
      <w:r w:rsidRPr="008B50A6">
        <w:rPr>
          <w:sz w:val="24"/>
          <w:szCs w:val="24"/>
        </w:rPr>
        <w:t xml:space="preserve">Федеральный закон от 29 декабря </w:t>
      </w:r>
      <w:smartTag w:uri="urn:schemas-microsoft-com:office:smarttags" w:element="metricconverter">
        <w:smartTagPr>
          <w:attr w:name="ProductID" w:val="2012 г"/>
        </w:smartTagPr>
        <w:r w:rsidRPr="008B50A6">
          <w:rPr>
            <w:sz w:val="24"/>
            <w:szCs w:val="24"/>
          </w:rPr>
          <w:t>2012 г</w:t>
        </w:r>
      </w:smartTag>
      <w:r w:rsidRPr="008B50A6">
        <w:rPr>
          <w:sz w:val="24"/>
          <w:szCs w:val="24"/>
        </w:rPr>
        <w:t>. № 273-ФЗ «Об образовании в Российской Федерации» (далее – Федеральный закон № 273-ФЗ);</w:t>
      </w:r>
    </w:p>
    <w:p w:rsidR="006025EB" w:rsidRPr="008B50A6" w:rsidRDefault="006025EB" w:rsidP="004C1FD6">
      <w:pPr>
        <w:ind w:firstLine="567"/>
      </w:pPr>
      <w:r w:rsidRPr="008B50A6">
        <w:rPr>
          <w:color w:val="22272F"/>
          <w:shd w:val="clear" w:color="auto" w:fill="FFFFFF"/>
        </w:rPr>
        <w:t xml:space="preserve">Закон Республики Татарстан от 18 января </w:t>
      </w:r>
      <w:smartTag w:uri="urn:schemas-microsoft-com:office:smarttags" w:element="metricconverter">
        <w:smartTagPr>
          <w:attr w:name="ProductID" w:val="1995 г"/>
        </w:smartTagPr>
        <w:r w:rsidRPr="008B50A6">
          <w:rPr>
            <w:color w:val="22272F"/>
            <w:shd w:val="clear" w:color="auto" w:fill="FFFFFF"/>
          </w:rPr>
          <w:t>1995 г</w:t>
        </w:r>
      </w:smartTag>
      <w:r w:rsidRPr="008B50A6">
        <w:rPr>
          <w:color w:val="22272F"/>
          <w:shd w:val="clear" w:color="auto" w:fill="FFFFFF"/>
        </w:rPr>
        <w:t>. № 2303-XII «О профессиональных союзах»;</w:t>
      </w:r>
    </w:p>
    <w:p w:rsidR="006025EB" w:rsidRPr="008B50A6" w:rsidRDefault="006025EB" w:rsidP="004C1FD6">
      <w:pPr>
        <w:ind w:firstLine="567"/>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6025EB" w:rsidRPr="008B50A6" w:rsidRDefault="006025EB" w:rsidP="004C1FD6">
      <w:pPr>
        <w:ind w:firstLine="567"/>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025EB" w:rsidRPr="008B50A6" w:rsidRDefault="006025EB" w:rsidP="004C1FD6">
      <w:pPr>
        <w:pStyle w:val="BodyText3"/>
        <w:tabs>
          <w:tab w:val="left" w:pos="3420"/>
        </w:tabs>
        <w:ind w:firstLine="709"/>
        <w:contextualSpacing/>
        <w:jc w:val="left"/>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6025EB" w:rsidRPr="008B50A6" w:rsidRDefault="006025EB" w:rsidP="004C1FD6">
      <w:pPr>
        <w:pStyle w:val="BodyText3"/>
        <w:ind w:firstLine="709"/>
        <w:contextualSpacing/>
        <w:jc w:val="left"/>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6025EB" w:rsidRPr="008B50A6" w:rsidRDefault="006025EB" w:rsidP="004C1FD6">
      <w:pPr>
        <w:ind w:firstLine="709"/>
        <w:rPr>
          <w:color w:val="000000"/>
        </w:rPr>
      </w:pPr>
      <w:r w:rsidRPr="008B50A6">
        <w:rPr>
          <w:color w:val="000000"/>
        </w:rPr>
        <w:t xml:space="preserve">Территориальное соглашение </w:t>
      </w:r>
      <w:r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6025EB" w:rsidRPr="008B50A6" w:rsidRDefault="006025EB" w:rsidP="004C1FD6">
      <w:pPr>
        <w:shd w:val="clear" w:color="auto" w:fill="FFFFFF"/>
        <w:tabs>
          <w:tab w:val="left" w:pos="1022"/>
        </w:tabs>
        <w:ind w:firstLine="709"/>
      </w:pPr>
      <w:r w:rsidRPr="008B50A6">
        <w:t>1.3.</w:t>
      </w:r>
      <w:r w:rsidRPr="008B50A6">
        <w:rPr>
          <w:rFonts w:eastAsia="Arial Unicode MS"/>
          <w:color w:val="000000"/>
          <w:kern w:val="1"/>
        </w:rPr>
        <w:t> </w:t>
      </w:r>
      <w:r w:rsidRPr="008B50A6">
        <w:t xml:space="preserve">Сторонами коллективного договора являются: </w:t>
      </w:r>
    </w:p>
    <w:p w:rsidR="006025EB" w:rsidRDefault="006025EB" w:rsidP="004C1FD6">
      <w:pPr>
        <w:pStyle w:val="BodyText3"/>
        <w:numPr>
          <w:ilvl w:val="0"/>
          <w:numId w:val="21"/>
        </w:numPr>
        <w:ind w:left="426"/>
        <w:contextualSpacing/>
        <w:jc w:val="left"/>
        <w:rPr>
          <w:sz w:val="24"/>
          <w:szCs w:val="24"/>
        </w:rPr>
      </w:pPr>
      <w:r w:rsidRPr="008B50A6">
        <w:rPr>
          <w:sz w:val="24"/>
          <w:szCs w:val="24"/>
        </w:rPr>
        <w:t>работодатель в лице его представителя – руководит</w:t>
      </w:r>
      <w:r>
        <w:rPr>
          <w:sz w:val="24"/>
          <w:szCs w:val="24"/>
        </w:rPr>
        <w:t xml:space="preserve">еля образовательной организации </w:t>
      </w:r>
      <w:r w:rsidRPr="004C1FD6">
        <w:rPr>
          <w:b/>
          <w:sz w:val="24"/>
          <w:szCs w:val="24"/>
        </w:rPr>
        <w:t>Кондратьев</w:t>
      </w:r>
      <w:r>
        <w:rPr>
          <w:b/>
          <w:sz w:val="24"/>
          <w:szCs w:val="24"/>
        </w:rPr>
        <w:t>ой</w:t>
      </w:r>
      <w:r w:rsidRPr="004C1FD6">
        <w:rPr>
          <w:b/>
          <w:sz w:val="24"/>
          <w:szCs w:val="24"/>
        </w:rPr>
        <w:t xml:space="preserve"> Наталь</w:t>
      </w:r>
      <w:r>
        <w:rPr>
          <w:b/>
          <w:sz w:val="24"/>
          <w:szCs w:val="24"/>
        </w:rPr>
        <w:t>и</w:t>
      </w:r>
      <w:r w:rsidRPr="004C1FD6">
        <w:rPr>
          <w:b/>
          <w:sz w:val="24"/>
          <w:szCs w:val="24"/>
        </w:rPr>
        <w:t xml:space="preserve"> Николаевн</w:t>
      </w:r>
      <w:r>
        <w:rPr>
          <w:b/>
          <w:sz w:val="24"/>
          <w:szCs w:val="24"/>
        </w:rPr>
        <w:t>ы</w:t>
      </w:r>
      <w:r w:rsidRPr="008B50A6">
        <w:rPr>
          <w:sz w:val="24"/>
          <w:szCs w:val="24"/>
        </w:rPr>
        <w:t xml:space="preserve"> (далее – работодатель, </w:t>
      </w:r>
      <w:r w:rsidRPr="008B50A6">
        <w:rPr>
          <w:bCs/>
          <w:sz w:val="24"/>
          <w:szCs w:val="24"/>
        </w:rPr>
        <w:t>организация, образовательная организация</w:t>
      </w:r>
      <w:r w:rsidRPr="008B50A6">
        <w:rPr>
          <w:sz w:val="24"/>
          <w:szCs w:val="24"/>
        </w:rPr>
        <w:t>);</w:t>
      </w:r>
    </w:p>
    <w:p w:rsidR="006025EB" w:rsidRPr="00C43B5A" w:rsidRDefault="006025EB" w:rsidP="004C1FD6">
      <w:pPr>
        <w:pStyle w:val="BodyText3"/>
        <w:numPr>
          <w:ilvl w:val="0"/>
          <w:numId w:val="21"/>
        </w:numPr>
        <w:ind w:left="426"/>
        <w:contextualSpacing/>
        <w:jc w:val="left"/>
        <w:rPr>
          <w:sz w:val="24"/>
          <w:szCs w:val="24"/>
        </w:rPr>
      </w:pPr>
      <w:r w:rsidRPr="008B50A6">
        <w:rPr>
          <w:sz w:val="24"/>
          <w:szCs w:val="24"/>
        </w:rPr>
        <w:t>работники образовательной организации в лице их представителя – председателя первичной профсоюзной организации (далее – выборный орган перв</w:t>
      </w:r>
      <w:r>
        <w:rPr>
          <w:sz w:val="24"/>
          <w:szCs w:val="24"/>
        </w:rPr>
        <w:t xml:space="preserve">ичной профсоюзной организации) </w:t>
      </w:r>
      <w:r w:rsidRPr="004C1FD6">
        <w:rPr>
          <w:b/>
          <w:sz w:val="24"/>
          <w:szCs w:val="24"/>
        </w:rPr>
        <w:t>Пашин</w:t>
      </w:r>
      <w:r>
        <w:rPr>
          <w:b/>
          <w:sz w:val="24"/>
          <w:szCs w:val="24"/>
        </w:rPr>
        <w:t>ой</w:t>
      </w:r>
      <w:r w:rsidRPr="004C1FD6">
        <w:rPr>
          <w:b/>
          <w:sz w:val="24"/>
          <w:szCs w:val="24"/>
        </w:rPr>
        <w:t xml:space="preserve"> Светлан</w:t>
      </w:r>
      <w:r>
        <w:rPr>
          <w:b/>
          <w:sz w:val="24"/>
          <w:szCs w:val="24"/>
        </w:rPr>
        <w:t>ы</w:t>
      </w:r>
      <w:r w:rsidRPr="004C1FD6">
        <w:rPr>
          <w:b/>
          <w:sz w:val="24"/>
          <w:szCs w:val="24"/>
        </w:rPr>
        <w:t xml:space="preserve"> Александровн</w:t>
      </w:r>
      <w:r>
        <w:rPr>
          <w:b/>
          <w:sz w:val="24"/>
          <w:szCs w:val="24"/>
        </w:rPr>
        <w:t>ы</w:t>
      </w:r>
      <w:r>
        <w:rPr>
          <w:sz w:val="24"/>
          <w:szCs w:val="24"/>
        </w:rPr>
        <w:t>.</w:t>
      </w:r>
    </w:p>
    <w:p w:rsidR="006025EB" w:rsidRPr="008B50A6" w:rsidRDefault="006025EB" w:rsidP="002E040B">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6025EB" w:rsidRPr="008B50A6" w:rsidRDefault="006025EB" w:rsidP="004C1FD6">
      <w:pPr>
        <w:pStyle w:val="BodyText3"/>
        <w:ind w:firstLine="709"/>
        <w:contextualSpacing/>
        <w:jc w:val="left"/>
        <w:rPr>
          <w:sz w:val="24"/>
          <w:szCs w:val="24"/>
        </w:rPr>
      </w:pPr>
      <w:r w:rsidRPr="008B50A6">
        <w:rPr>
          <w:sz w:val="24"/>
          <w:szCs w:val="24"/>
        </w:rPr>
        <w:t>1.4.</w:t>
      </w:r>
      <w:r w:rsidRPr="008B50A6">
        <w:rPr>
          <w:rFonts w:eastAsia="Arial Unicode MS"/>
          <w:color w:val="000000"/>
          <w:kern w:val="1"/>
          <w:sz w:val="24"/>
          <w:szCs w:val="24"/>
        </w:rPr>
        <w:t> </w:t>
      </w:r>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6025EB" w:rsidRPr="008B50A6" w:rsidRDefault="006025EB" w:rsidP="004C1FD6">
      <w:pPr>
        <w:pStyle w:val="BodyText3"/>
        <w:ind w:firstLine="709"/>
        <w:contextualSpacing/>
        <w:jc w:val="left"/>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6025EB" w:rsidRPr="008B50A6" w:rsidRDefault="006025EB" w:rsidP="004C1FD6">
      <w:pPr>
        <w:ind w:firstLine="708"/>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025EB" w:rsidRPr="008B50A6" w:rsidRDefault="006025EB" w:rsidP="004C1FD6">
      <w:pPr>
        <w:ind w:firstLine="709"/>
        <w:contextualSpacing/>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6025EB" w:rsidRPr="008B50A6" w:rsidRDefault="006025EB" w:rsidP="004C1FD6">
      <w:pPr>
        <w:ind w:firstLine="709"/>
        <w:contextualSpacing/>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6025EB" w:rsidRPr="004C1FD6" w:rsidRDefault="006025EB" w:rsidP="004C1FD6">
      <w:pPr>
        <w:ind w:firstLine="709"/>
        <w:contextualSpacing/>
      </w:pPr>
      <w:r w:rsidRPr="004C1FD6">
        <w:t>1.7.</w:t>
      </w:r>
      <w:r w:rsidRPr="004C1FD6">
        <w:rPr>
          <w:rFonts w:eastAsia="Arial Unicode MS"/>
          <w:kern w:val="1"/>
        </w:rPr>
        <w:t> </w:t>
      </w:r>
      <w:r w:rsidRPr="004C1FD6">
        <w:t>Для достижения поставленных целей:</w:t>
      </w:r>
    </w:p>
    <w:p w:rsidR="006025EB" w:rsidRPr="004C1FD6" w:rsidRDefault="006025EB" w:rsidP="004C1FD6">
      <w:pPr>
        <w:pStyle w:val="ListParagraph"/>
        <w:numPr>
          <w:ilvl w:val="0"/>
          <w:numId w:val="22"/>
        </w:numPr>
        <w:ind w:left="426"/>
        <w:contextualSpacing/>
      </w:pPr>
      <w:r w:rsidRPr="004C1FD6">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3 рабочих дня (указывается конкретный и разумный срок) сообщать выборному органу первичной профсоюзной организации свой мотивированный ответ по каждому вопросу;</w:t>
      </w:r>
    </w:p>
    <w:p w:rsidR="006025EB" w:rsidRPr="004C1FD6" w:rsidRDefault="006025EB" w:rsidP="004C1FD6">
      <w:pPr>
        <w:pStyle w:val="NormalWeb"/>
        <w:numPr>
          <w:ilvl w:val="0"/>
          <w:numId w:val="22"/>
        </w:numPr>
        <w:spacing w:before="0" w:beforeAutospacing="0" w:after="0" w:afterAutospacing="0"/>
        <w:ind w:left="426"/>
        <w:contextualSpacing/>
      </w:pPr>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xml:space="preserve">, путём </w:t>
      </w:r>
      <w:r w:rsidRPr="004C1FD6">
        <w:t>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6025EB" w:rsidRPr="008B50A6" w:rsidRDefault="006025EB" w:rsidP="004C1FD6">
      <w:pPr>
        <w:pStyle w:val="NormalWeb"/>
        <w:numPr>
          <w:ilvl w:val="0"/>
          <w:numId w:val="22"/>
        </w:numPr>
        <w:spacing w:before="0" w:beforeAutospacing="0" w:after="0" w:afterAutospacing="0"/>
        <w:ind w:left="426"/>
        <w:contextualSpacing/>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6025EB" w:rsidRPr="008B50A6" w:rsidRDefault="006025EB" w:rsidP="004C1FD6">
      <w:pPr>
        <w:pStyle w:val="NormalWeb"/>
        <w:numPr>
          <w:ilvl w:val="0"/>
          <w:numId w:val="22"/>
        </w:numPr>
        <w:spacing w:before="0" w:beforeAutospacing="0" w:after="0" w:afterAutospacing="0"/>
        <w:ind w:left="426"/>
        <w:contextualSpacing/>
        <w:rPr>
          <w:color w:val="000000"/>
        </w:rPr>
      </w:pPr>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6025EB" w:rsidRPr="008B50A6" w:rsidRDefault="006025EB" w:rsidP="004C1FD6">
      <w:pPr>
        <w:overflowPunct w:val="0"/>
        <w:autoSpaceDE w:val="0"/>
        <w:autoSpaceDN w:val="0"/>
        <w:adjustRightInd w:val="0"/>
        <w:ind w:firstLine="709"/>
        <w:contextualSpacing/>
        <w:textAlignment w:val="baseline"/>
      </w:pPr>
      <w:r w:rsidRPr="008B50A6">
        <w:t>1.8.</w:t>
      </w:r>
      <w:r w:rsidRPr="008B50A6">
        <w:rPr>
          <w:rFonts w:eastAsia="Arial Unicode MS"/>
          <w:color w:val="000000"/>
          <w:kern w:val="1"/>
        </w:rPr>
        <w:t> </w:t>
      </w:r>
      <w:r w:rsidRPr="008B50A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6025EB" w:rsidRPr="008B50A6" w:rsidRDefault="006025EB" w:rsidP="004C1FD6">
      <w:pPr>
        <w:autoSpaceDE w:val="0"/>
        <w:autoSpaceDN w:val="0"/>
        <w:adjustRightInd w:val="0"/>
        <w:ind w:firstLine="709"/>
        <w:contextualSpacing/>
      </w:pPr>
      <w:r w:rsidRPr="008B50A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6025EB" w:rsidRPr="008B50A6" w:rsidRDefault="006025EB" w:rsidP="004C1FD6">
      <w:pPr>
        <w:autoSpaceDE w:val="0"/>
        <w:autoSpaceDN w:val="0"/>
        <w:adjustRightInd w:val="0"/>
        <w:ind w:firstLine="709"/>
        <w:contextualSpacing/>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6025EB" w:rsidRPr="008B50A6" w:rsidRDefault="006025EB" w:rsidP="004C1FD6">
      <w:pPr>
        <w:ind w:firstLine="709"/>
        <w:contextualSpacing/>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025EB" w:rsidRPr="008B50A6" w:rsidRDefault="006025EB" w:rsidP="004C1FD6">
      <w:pPr>
        <w:ind w:firstLine="709"/>
        <w:contextualSpacing/>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6025EB" w:rsidRPr="008B50A6" w:rsidRDefault="006025EB" w:rsidP="004C1FD6">
      <w:pPr>
        <w:pStyle w:val="ListParagraph"/>
        <w:numPr>
          <w:ilvl w:val="0"/>
          <w:numId w:val="23"/>
        </w:numPr>
        <w:ind w:left="426"/>
        <w:contextualSpacing/>
      </w:pPr>
      <w:r w:rsidRPr="008B50A6">
        <w:t>учёт мнения выборного органа первичной профсоюзной организации (согласование);</w:t>
      </w:r>
    </w:p>
    <w:p w:rsidR="006025EB" w:rsidRPr="008B50A6" w:rsidRDefault="006025EB" w:rsidP="004C1FD6">
      <w:pPr>
        <w:pStyle w:val="ListParagraph"/>
        <w:numPr>
          <w:ilvl w:val="0"/>
          <w:numId w:val="23"/>
        </w:numPr>
        <w:ind w:left="426"/>
        <w:contextualSpacing/>
      </w:pPr>
      <w:r w:rsidRPr="008B50A6">
        <w:t>консультации работодателя и представителей работников по вопросам принятия локальных нормативных актов;</w:t>
      </w:r>
    </w:p>
    <w:p w:rsidR="006025EB" w:rsidRPr="008B50A6" w:rsidRDefault="006025EB" w:rsidP="004C1FD6">
      <w:pPr>
        <w:pStyle w:val="ListParagraph"/>
        <w:numPr>
          <w:ilvl w:val="0"/>
          <w:numId w:val="23"/>
        </w:numPr>
        <w:ind w:left="426"/>
        <w:contextualSpacing/>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6025EB" w:rsidRPr="008B50A6" w:rsidRDefault="006025EB" w:rsidP="004C1FD6">
      <w:pPr>
        <w:pStyle w:val="ListParagraph"/>
        <w:numPr>
          <w:ilvl w:val="0"/>
          <w:numId w:val="23"/>
        </w:numPr>
        <w:ind w:left="426"/>
        <w:contextualSpacing/>
      </w:pPr>
      <w:r w:rsidRPr="008B50A6">
        <w:t>обсуждение с работодателем вопросов о работе организации, внесении предложений по ее совершенствованию;</w:t>
      </w:r>
    </w:p>
    <w:p w:rsidR="006025EB" w:rsidRPr="004C1FD6" w:rsidRDefault="006025EB" w:rsidP="004C1FD6">
      <w:pPr>
        <w:pStyle w:val="ListParagraph"/>
        <w:numPr>
          <w:ilvl w:val="0"/>
          <w:numId w:val="23"/>
        </w:numPr>
        <w:ind w:left="426"/>
        <w:contextualSpacing/>
      </w:pPr>
      <w:r w:rsidRPr="004C1FD6">
        <w:t>обсуждение с работодателем вопросов планов социально-экономического развития организации;</w:t>
      </w:r>
    </w:p>
    <w:p w:rsidR="006025EB" w:rsidRPr="004C1FD6" w:rsidRDefault="006025EB" w:rsidP="004C1FD6">
      <w:pPr>
        <w:pStyle w:val="ListParagraph"/>
        <w:numPr>
          <w:ilvl w:val="0"/>
          <w:numId w:val="23"/>
        </w:numPr>
        <w:ind w:left="426"/>
        <w:contextualSpacing/>
      </w:pPr>
      <w:r w:rsidRPr="004C1FD6">
        <w:t>участие в разработке и принятии коллективного договора;</w:t>
      </w:r>
    </w:p>
    <w:p w:rsidR="006025EB" w:rsidRPr="004C1FD6" w:rsidRDefault="006025EB" w:rsidP="004C1FD6">
      <w:pPr>
        <w:pStyle w:val="ListParagraph"/>
        <w:numPr>
          <w:ilvl w:val="0"/>
          <w:numId w:val="23"/>
        </w:numPr>
        <w:ind w:left="426"/>
        <w:contextualSpacing/>
      </w:pPr>
      <w:r w:rsidRPr="004C1FD6">
        <w:t>членство в комиссиях организации с целью защиты трудовых прав работников;</w:t>
      </w:r>
    </w:p>
    <w:p w:rsidR="006025EB" w:rsidRPr="008B50A6" w:rsidRDefault="006025EB" w:rsidP="004C1FD6">
      <w:pPr>
        <w:autoSpaceDE w:val="0"/>
        <w:autoSpaceDN w:val="0"/>
        <w:adjustRightInd w:val="0"/>
        <w:ind w:firstLine="709"/>
        <w:contextualSpacing/>
      </w:pPr>
      <w:r w:rsidRPr="004C1FD6">
        <w:t>Работодатель признаёт первичную профсоюзную организацию МБДОУ №</w:t>
      </w:r>
      <w:r w:rsidRPr="004C1FD6">
        <w:rPr>
          <w:bCs/>
        </w:rPr>
        <w:t xml:space="preserve">13 «Гусельки» Зеленодольского муниципального района Республики Татарстан </w:t>
      </w:r>
      <w:r w:rsidRPr="004C1FD6">
        <w:t>единственным</w:t>
      </w:r>
      <w:r w:rsidRPr="008B50A6">
        <w:t xml:space="preserve">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6025EB" w:rsidRPr="008B50A6" w:rsidRDefault="006025EB" w:rsidP="004C1FD6">
      <w:pPr>
        <w:ind w:firstLine="709"/>
        <w:contextualSpacing/>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6025EB" w:rsidRPr="008B50A6" w:rsidRDefault="006025EB" w:rsidP="004C1FD6">
      <w:pPr>
        <w:ind w:firstLine="709"/>
        <w:contextualSpacing/>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6025EB" w:rsidRPr="008B50A6" w:rsidRDefault="006025EB" w:rsidP="004C1FD6">
      <w:pPr>
        <w:ind w:firstLine="709"/>
        <w:contextualSpacing/>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6025EB" w:rsidRPr="008B50A6" w:rsidRDefault="006025EB" w:rsidP="004C1FD6">
      <w:pPr>
        <w:ind w:firstLine="709"/>
        <w:contextualSpacing/>
      </w:pPr>
      <w:r w:rsidRPr="008B50A6">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B50A6">
        <w:rPr>
          <w:rFonts w:eastAsia="Arial Unicode MS"/>
          <w:color w:val="000000"/>
          <w:kern w:val="1"/>
        </w:rPr>
        <w:t> </w:t>
      </w:r>
      <w:r w:rsidRPr="008B50A6">
        <w:t>12 ТК РФ).</w:t>
      </w:r>
    </w:p>
    <w:p w:rsidR="006025EB" w:rsidRPr="008B50A6" w:rsidRDefault="006025EB" w:rsidP="004C1FD6">
      <w:pPr>
        <w:pStyle w:val="BodyText3"/>
        <w:ind w:firstLine="709"/>
        <w:contextualSpacing/>
        <w:jc w:val="left"/>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025EB" w:rsidRPr="008B50A6" w:rsidRDefault="006025EB" w:rsidP="004C1FD6">
      <w:pPr>
        <w:pStyle w:val="BodyText3"/>
        <w:ind w:firstLine="709"/>
        <w:contextualSpacing/>
        <w:jc w:val="left"/>
        <w:rPr>
          <w:sz w:val="24"/>
          <w:szCs w:val="24"/>
        </w:rPr>
      </w:pPr>
    </w:p>
    <w:p w:rsidR="006025EB" w:rsidRPr="008B50A6" w:rsidRDefault="006025EB" w:rsidP="004C1FD6">
      <w:pPr>
        <w:pStyle w:val="BodyText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6025EB" w:rsidRPr="008B50A6" w:rsidRDefault="006025EB" w:rsidP="004C1FD6">
      <w:pPr>
        <w:ind w:firstLine="709"/>
      </w:pPr>
      <w:r w:rsidRPr="008B50A6">
        <w:rPr>
          <w:iCs/>
        </w:rPr>
        <w:t>2.1.</w:t>
      </w:r>
      <w:r w:rsidRPr="008B50A6">
        <w:rPr>
          <w:rFonts w:eastAsia="Arial Unicode MS"/>
          <w:color w:val="000000"/>
          <w:kern w:val="1"/>
        </w:rPr>
        <w:t> </w:t>
      </w:r>
      <w:r w:rsidRPr="008B50A6">
        <w:t>Содержание трудового договора</w:t>
      </w:r>
      <w:r w:rsidRPr="009A74F9">
        <w:t xml:space="preserve"> </w:t>
      </w:r>
      <w:r w:rsidRPr="009A74F9">
        <w:rPr>
          <w:b/>
        </w:rPr>
        <w:t>(</w:t>
      </w:r>
      <w:r w:rsidRPr="009A74F9">
        <w:rPr>
          <w:b/>
          <w:i/>
        </w:rPr>
        <w:t>Приложение №1</w:t>
      </w:r>
      <w:r w:rsidRPr="009A74F9">
        <w:rPr>
          <w:b/>
        </w:rPr>
        <w:t>),</w:t>
      </w:r>
      <w:r w:rsidRPr="009A74F9">
        <w:t xml:space="preserve"> </w:t>
      </w:r>
      <w:r w:rsidRPr="008B50A6">
        <w:t>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t xml:space="preserve"> </w:t>
      </w:r>
      <w:r w:rsidRPr="009A74F9">
        <w:rPr>
          <w:b/>
        </w:rPr>
        <w:t>(</w:t>
      </w:r>
      <w:r w:rsidRPr="009A74F9">
        <w:rPr>
          <w:b/>
          <w:i/>
        </w:rPr>
        <w:t>Приложение №</w:t>
      </w:r>
      <w:r>
        <w:rPr>
          <w:b/>
          <w:i/>
        </w:rPr>
        <w:t>2</w:t>
      </w:r>
      <w:r w:rsidRPr="009A74F9">
        <w:rPr>
          <w:b/>
        </w:rPr>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6025EB" w:rsidRPr="008B50A6" w:rsidRDefault="006025EB" w:rsidP="004C1FD6">
      <w:pPr>
        <w:pStyle w:val="BodyText3"/>
        <w:ind w:firstLine="709"/>
        <w:contextualSpacing/>
        <w:jc w:val="left"/>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6025EB" w:rsidRPr="008B50A6" w:rsidRDefault="006025EB" w:rsidP="004C1FD6">
      <w:pPr>
        <w:pStyle w:val="BodyText3"/>
        <w:ind w:firstLine="709"/>
        <w:contextualSpacing/>
        <w:jc w:val="left"/>
        <w:rPr>
          <w:sz w:val="24"/>
          <w:szCs w:val="24"/>
        </w:rPr>
      </w:pPr>
      <w:r w:rsidRPr="008B50A6">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9A74F9">
        <w:rPr>
          <w:b/>
          <w:sz w:val="24"/>
          <w:szCs w:val="24"/>
        </w:rPr>
        <w:t>(</w:t>
      </w:r>
      <w:r w:rsidRPr="009A74F9">
        <w:rPr>
          <w:b/>
          <w:i/>
          <w:sz w:val="24"/>
          <w:szCs w:val="24"/>
        </w:rPr>
        <w:t>Приложение №3</w:t>
      </w:r>
      <w:r w:rsidRPr="008B50A6">
        <w:rPr>
          <w:i/>
          <w:sz w:val="24"/>
          <w:szCs w:val="24"/>
        </w:rPr>
        <w:t>)</w:t>
      </w:r>
      <w:r w:rsidRPr="008B50A6">
        <w:rPr>
          <w:sz w:val="24"/>
          <w:szCs w:val="24"/>
        </w:rPr>
        <w:t>принятым по согласованию с выборным органом первичной профсоюзной организации.</w:t>
      </w:r>
    </w:p>
    <w:p w:rsidR="006025EB" w:rsidRPr="008B50A6" w:rsidRDefault="006025EB" w:rsidP="004C1FD6">
      <w:pPr>
        <w:pStyle w:val="BodyText3"/>
        <w:ind w:firstLine="709"/>
        <w:contextualSpacing/>
        <w:jc w:val="left"/>
        <w:rPr>
          <w:iCs/>
          <w:sz w:val="24"/>
          <w:szCs w:val="24"/>
        </w:rPr>
      </w:pPr>
      <w:r w:rsidRPr="008B50A6">
        <w:rPr>
          <w:iCs/>
          <w:sz w:val="24"/>
          <w:szCs w:val="24"/>
        </w:rPr>
        <w:t>Стороны договорились о том, что:</w:t>
      </w:r>
    </w:p>
    <w:p w:rsidR="006025EB" w:rsidRPr="008B50A6" w:rsidRDefault="006025EB" w:rsidP="004C1FD6">
      <w:pPr>
        <w:pStyle w:val="BodyText3"/>
        <w:ind w:firstLine="709"/>
        <w:contextualSpacing/>
        <w:jc w:val="left"/>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6025EB" w:rsidRPr="008B50A6" w:rsidRDefault="006025EB" w:rsidP="004C1FD6">
      <w:pPr>
        <w:pStyle w:val="BodyText3"/>
        <w:ind w:firstLine="709"/>
        <w:contextualSpacing/>
        <w:jc w:val="left"/>
        <w:rPr>
          <w:iCs/>
          <w:sz w:val="24"/>
          <w:szCs w:val="24"/>
        </w:rPr>
      </w:pPr>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6025EB" w:rsidRPr="009A74F9" w:rsidRDefault="006025EB" w:rsidP="004C1FD6">
      <w:pPr>
        <w:pStyle w:val="BodyText3"/>
        <w:ind w:firstLine="709"/>
        <w:contextualSpacing/>
        <w:jc w:val="left"/>
        <w:rPr>
          <w:iCs/>
          <w:sz w:val="24"/>
          <w:szCs w:val="24"/>
        </w:rPr>
      </w:pPr>
      <w:r w:rsidRPr="009A74F9">
        <w:rPr>
          <w:iCs/>
          <w:sz w:val="24"/>
          <w:szCs w:val="24"/>
        </w:rPr>
        <w:t>2.1.2.</w:t>
      </w:r>
      <w:r w:rsidRPr="009A74F9">
        <w:rPr>
          <w:rFonts w:eastAsia="Arial Unicode MS"/>
          <w:kern w:val="1"/>
          <w:sz w:val="24"/>
          <w:szCs w:val="24"/>
        </w:rPr>
        <w:t> </w:t>
      </w:r>
      <w:r w:rsidRPr="009A74F9">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9A74F9">
        <w:rPr>
          <w:rFonts w:eastAsia="Arial Unicode MS"/>
          <w:kern w:val="1"/>
          <w:sz w:val="24"/>
          <w:szCs w:val="24"/>
        </w:rPr>
        <w:t> </w:t>
      </w:r>
      <w:r w:rsidRPr="009A74F9">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6025EB" w:rsidRPr="008B50A6" w:rsidRDefault="006025EB" w:rsidP="004C1FD6">
      <w:pPr>
        <w:pStyle w:val="BodyText3"/>
        <w:ind w:firstLine="709"/>
        <w:contextualSpacing/>
        <w:jc w:val="left"/>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6025EB" w:rsidRPr="008B50A6" w:rsidRDefault="006025EB" w:rsidP="004C1FD6">
      <w:pPr>
        <w:pStyle w:val="BodyText3"/>
        <w:ind w:firstLine="709"/>
        <w:contextualSpacing/>
        <w:jc w:val="left"/>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6025EB" w:rsidRPr="008B50A6" w:rsidRDefault="006025EB" w:rsidP="004C1FD6">
      <w:pPr>
        <w:pStyle w:val="BodyText3"/>
        <w:ind w:firstLine="709"/>
        <w:contextualSpacing/>
        <w:jc w:val="left"/>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6025EB" w:rsidRPr="008B50A6" w:rsidRDefault="006025EB" w:rsidP="004C1FD6">
      <w:pPr>
        <w:pStyle w:val="BodyText3"/>
        <w:ind w:firstLine="709"/>
        <w:contextualSpacing/>
        <w:jc w:val="left"/>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025EB" w:rsidRPr="008B50A6" w:rsidRDefault="006025EB" w:rsidP="004C1FD6">
      <w:pPr>
        <w:pStyle w:val="BodyText3"/>
        <w:ind w:firstLine="709"/>
        <w:contextualSpacing/>
        <w:jc w:val="left"/>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осуществлять перечисление за работников страховых взносов на:</w:t>
      </w:r>
    </w:p>
    <w:p w:rsidR="006025EB" w:rsidRPr="008B50A6" w:rsidRDefault="006025EB" w:rsidP="004C1FD6">
      <w:pPr>
        <w:pStyle w:val="BodyText3"/>
        <w:ind w:firstLine="709"/>
        <w:contextualSpacing/>
        <w:jc w:val="left"/>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6025EB" w:rsidRPr="008B50A6" w:rsidRDefault="006025EB" w:rsidP="004C1FD6">
      <w:pPr>
        <w:pStyle w:val="BodyText3"/>
        <w:ind w:firstLine="709"/>
        <w:contextualSpacing/>
        <w:jc w:val="left"/>
        <w:rPr>
          <w:iCs/>
          <w:sz w:val="24"/>
          <w:szCs w:val="24"/>
        </w:rPr>
      </w:pPr>
      <w:r w:rsidRPr="008B50A6">
        <w:rPr>
          <w:iCs/>
          <w:sz w:val="24"/>
          <w:szCs w:val="24"/>
        </w:rPr>
        <w:t>- выплату страховой части пенсии;</w:t>
      </w:r>
    </w:p>
    <w:p w:rsidR="006025EB" w:rsidRPr="008B50A6" w:rsidRDefault="006025EB" w:rsidP="004C1FD6">
      <w:pPr>
        <w:pStyle w:val="BodyText3"/>
        <w:ind w:firstLine="709"/>
        <w:contextualSpacing/>
        <w:jc w:val="left"/>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6025EB" w:rsidRPr="008B50A6" w:rsidRDefault="006025EB" w:rsidP="004C1FD6">
      <w:pPr>
        <w:pStyle w:val="BodyText3"/>
        <w:ind w:firstLine="709"/>
        <w:contextualSpacing/>
        <w:jc w:val="left"/>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6025EB" w:rsidRPr="008B50A6" w:rsidRDefault="006025EB" w:rsidP="004C1FD6">
      <w:pPr>
        <w:pStyle w:val="BodyText3"/>
        <w:ind w:firstLine="709"/>
        <w:contextualSpacing/>
        <w:jc w:val="left"/>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6025EB" w:rsidRPr="008B50A6" w:rsidRDefault="006025EB" w:rsidP="004C1FD6">
      <w:pPr>
        <w:pStyle w:val="BodyText3"/>
        <w:ind w:firstLine="709"/>
        <w:contextualSpacing/>
        <w:jc w:val="left"/>
        <w:rPr>
          <w:sz w:val="24"/>
          <w:szCs w:val="24"/>
        </w:rPr>
      </w:pPr>
      <w:r w:rsidRPr="008B50A6">
        <w:rPr>
          <w:sz w:val="24"/>
          <w:szCs w:val="24"/>
        </w:rPr>
        <w:t>2.2.6.</w:t>
      </w:r>
      <w:r w:rsidRPr="008B50A6">
        <w:rPr>
          <w:rFonts w:eastAsia="Arial Unicode MS"/>
          <w:kern w:val="1"/>
          <w:sz w:val="24"/>
          <w:szCs w:val="24"/>
        </w:rPr>
        <w:t> </w:t>
      </w:r>
      <w:r w:rsidRPr="008B50A6">
        <w:rPr>
          <w:sz w:val="24"/>
          <w:szCs w:val="24"/>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групп по штатному расписанию,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6025EB" w:rsidRPr="008B50A6" w:rsidRDefault="006025EB" w:rsidP="004C1FD6">
      <w:pPr>
        <w:pStyle w:val="BodyText3"/>
        <w:ind w:firstLine="709"/>
        <w:contextualSpacing/>
        <w:jc w:val="left"/>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6025EB" w:rsidRPr="008B50A6" w:rsidRDefault="006025EB" w:rsidP="004C1FD6">
      <w:pPr>
        <w:pStyle w:val="BodyText3"/>
        <w:ind w:firstLine="709"/>
        <w:contextualSpacing/>
        <w:jc w:val="left"/>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6025EB" w:rsidRPr="008B50A6" w:rsidRDefault="006025EB" w:rsidP="004C1FD6">
      <w:pPr>
        <w:pStyle w:val="BodyText3"/>
        <w:ind w:firstLine="709"/>
        <w:contextualSpacing/>
        <w:jc w:val="left"/>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6025EB" w:rsidRPr="008B50A6" w:rsidRDefault="006025EB" w:rsidP="004C1FD6">
      <w:pPr>
        <w:pStyle w:val="BodyText3"/>
        <w:ind w:firstLine="709"/>
        <w:contextualSpacing/>
        <w:jc w:val="left"/>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6025EB" w:rsidRPr="008B50A6" w:rsidRDefault="006025EB" w:rsidP="004C1FD6">
      <w:pPr>
        <w:pStyle w:val="BodyText3"/>
        <w:ind w:firstLine="709"/>
        <w:contextualSpacing/>
        <w:jc w:val="left"/>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6025EB" w:rsidRPr="008B50A6" w:rsidRDefault="006025EB" w:rsidP="004C1FD6">
      <w:pPr>
        <w:pStyle w:val="BodyText3"/>
        <w:ind w:firstLine="709"/>
        <w:contextualSpacing/>
        <w:jc w:val="left"/>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6025EB" w:rsidRPr="008B50A6" w:rsidRDefault="006025EB" w:rsidP="004C1FD6">
      <w:pPr>
        <w:pStyle w:val="BodyText3"/>
        <w:ind w:firstLine="709"/>
        <w:contextualSpacing/>
        <w:jc w:val="left"/>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6025EB" w:rsidRPr="008B50A6" w:rsidRDefault="006025EB" w:rsidP="004C1FD6">
      <w:pPr>
        <w:shd w:val="clear" w:color="auto" w:fill="FFFFFF"/>
        <w:tabs>
          <w:tab w:val="left" w:pos="1411"/>
        </w:tabs>
        <w:ind w:firstLine="709"/>
        <w:contextualSpacing/>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6025EB" w:rsidRPr="008B50A6" w:rsidRDefault="006025EB" w:rsidP="004C1FD6">
      <w:pPr>
        <w:ind w:firstLine="709"/>
        <w:contextualSpacing/>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6025EB" w:rsidRPr="009A74F9" w:rsidRDefault="006025EB" w:rsidP="004C1FD6">
      <w:pPr>
        <w:ind w:firstLine="709"/>
        <w:contextualSpacing/>
      </w:pPr>
      <w:r w:rsidRPr="009A74F9">
        <w:t>2.2.11.</w:t>
      </w:r>
      <w:r w:rsidRPr="009A74F9">
        <w:rPr>
          <w:rFonts w:eastAsia="Arial Unicode MS"/>
          <w:kern w:val="1"/>
        </w:rPr>
        <w:t> </w:t>
      </w:r>
      <w:r w:rsidRPr="009A74F9">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6025EB" w:rsidRPr="009A74F9" w:rsidRDefault="006025EB" w:rsidP="004C1FD6">
      <w:pPr>
        <w:ind w:firstLine="709"/>
        <w:contextualSpacing/>
      </w:pPr>
      <w:r w:rsidRPr="009A74F9">
        <w:t>1)</w:t>
      </w:r>
      <w:r w:rsidRPr="009A74F9">
        <w:rPr>
          <w:rFonts w:eastAsia="Arial Unicode MS"/>
          <w:kern w:val="1"/>
        </w:rPr>
        <w:t> </w:t>
      </w:r>
      <w:r w:rsidRPr="009A74F9">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6025EB" w:rsidRPr="009A74F9" w:rsidRDefault="006025EB" w:rsidP="004C1FD6">
      <w:pPr>
        <w:ind w:firstLine="709"/>
        <w:contextualSpacing/>
      </w:pPr>
      <w:r w:rsidRPr="009A74F9">
        <w:t>2)</w:t>
      </w:r>
      <w:r w:rsidRPr="009A74F9">
        <w:rPr>
          <w:rFonts w:eastAsia="Arial Unicode MS"/>
          <w:kern w:val="1"/>
        </w:rPr>
        <w:t> </w:t>
      </w:r>
      <w:r w:rsidRPr="009A74F9">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6025EB" w:rsidRPr="009A74F9" w:rsidRDefault="006025EB" w:rsidP="004C1FD6">
      <w:pPr>
        <w:pStyle w:val="BodyText3"/>
        <w:ind w:firstLine="709"/>
        <w:contextualSpacing/>
        <w:jc w:val="left"/>
        <w:rPr>
          <w:sz w:val="24"/>
          <w:szCs w:val="24"/>
        </w:rPr>
      </w:pPr>
      <w:r w:rsidRPr="009A74F9">
        <w:rPr>
          <w:sz w:val="24"/>
          <w:szCs w:val="24"/>
        </w:rPr>
        <w:t>3)</w:t>
      </w:r>
      <w:r w:rsidRPr="009A74F9">
        <w:rPr>
          <w:rFonts w:eastAsia="Arial Unicode MS"/>
          <w:kern w:val="1"/>
          <w:sz w:val="24"/>
          <w:szCs w:val="24"/>
        </w:rPr>
        <w:t> </w:t>
      </w:r>
      <w:r w:rsidRPr="009A74F9">
        <w:rPr>
          <w:sz w:val="24"/>
          <w:szCs w:val="24"/>
        </w:rPr>
        <w:t>при включении в должностные обязанности педагогических работников только следующих обязанностей, связанных с:</w:t>
      </w:r>
    </w:p>
    <w:p w:rsidR="006025EB" w:rsidRPr="009A74F9" w:rsidRDefault="006025EB" w:rsidP="004C1FD6">
      <w:pPr>
        <w:pStyle w:val="BodyText3"/>
        <w:ind w:firstLine="709"/>
        <w:contextualSpacing/>
        <w:jc w:val="left"/>
        <w:rPr>
          <w:i/>
          <w:sz w:val="24"/>
          <w:szCs w:val="24"/>
        </w:rPr>
      </w:pPr>
      <w:r w:rsidRPr="009A74F9">
        <w:rPr>
          <w:i/>
          <w:sz w:val="24"/>
          <w:szCs w:val="24"/>
        </w:rPr>
        <w:t>-</w:t>
      </w:r>
      <w:r w:rsidRPr="009A74F9">
        <w:rPr>
          <w:rFonts w:eastAsia="Arial Unicode MS"/>
          <w:kern w:val="1"/>
          <w:sz w:val="24"/>
          <w:szCs w:val="24"/>
        </w:rPr>
        <w:t> </w:t>
      </w:r>
      <w:r w:rsidRPr="009A74F9">
        <w:rPr>
          <w:i/>
          <w:sz w:val="24"/>
          <w:szCs w:val="24"/>
        </w:rPr>
        <w:t>для воспитателей:</w:t>
      </w:r>
    </w:p>
    <w:p w:rsidR="006025EB" w:rsidRPr="009A74F9" w:rsidRDefault="006025EB" w:rsidP="004C1FD6">
      <w:pPr>
        <w:pStyle w:val="BodyText3"/>
        <w:ind w:firstLine="709"/>
        <w:contextualSpacing/>
        <w:jc w:val="left"/>
        <w:rPr>
          <w:sz w:val="24"/>
          <w:szCs w:val="24"/>
        </w:rPr>
      </w:pPr>
      <w:r w:rsidRPr="009A74F9">
        <w:rPr>
          <w:sz w:val="24"/>
          <w:szCs w:val="24"/>
        </w:rPr>
        <w:t>а)</w:t>
      </w:r>
      <w:r w:rsidRPr="009A74F9">
        <w:rPr>
          <w:rFonts w:eastAsia="Arial Unicode MS"/>
          <w:kern w:val="1"/>
          <w:sz w:val="24"/>
          <w:szCs w:val="24"/>
        </w:rPr>
        <w:t> </w:t>
      </w:r>
      <w:r w:rsidRPr="009A74F9">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6025EB" w:rsidRPr="009A74F9" w:rsidRDefault="006025EB" w:rsidP="004C1FD6">
      <w:pPr>
        <w:pStyle w:val="BodyText3"/>
        <w:ind w:firstLine="709"/>
        <w:contextualSpacing/>
        <w:jc w:val="left"/>
        <w:rPr>
          <w:sz w:val="24"/>
          <w:szCs w:val="24"/>
        </w:rPr>
      </w:pPr>
      <w:r w:rsidRPr="009A74F9">
        <w:rPr>
          <w:sz w:val="24"/>
          <w:szCs w:val="24"/>
        </w:rPr>
        <w:t>б)</w:t>
      </w:r>
      <w:r w:rsidRPr="009A74F9">
        <w:rPr>
          <w:rFonts w:eastAsia="Arial Unicode MS"/>
          <w:kern w:val="1"/>
          <w:sz w:val="24"/>
          <w:szCs w:val="24"/>
        </w:rPr>
        <w:t> </w:t>
      </w:r>
      <w:r w:rsidRPr="009A74F9">
        <w:rPr>
          <w:sz w:val="24"/>
          <w:szCs w:val="24"/>
        </w:rPr>
        <w:t>ведением журнала педагогической диагностики (мониторинга);</w:t>
      </w:r>
    </w:p>
    <w:p w:rsidR="006025EB" w:rsidRPr="009A74F9" w:rsidRDefault="006025EB" w:rsidP="004C1FD6">
      <w:pPr>
        <w:pStyle w:val="BodyText3"/>
        <w:ind w:firstLine="709"/>
        <w:contextualSpacing/>
        <w:jc w:val="left"/>
        <w:rPr>
          <w:sz w:val="24"/>
          <w:szCs w:val="24"/>
        </w:rPr>
      </w:pPr>
      <w:r w:rsidRPr="009A74F9">
        <w:rPr>
          <w:sz w:val="24"/>
          <w:szCs w:val="24"/>
        </w:rPr>
        <w:t>в) составлением ежедневного календарного планирования;</w:t>
      </w:r>
    </w:p>
    <w:p w:rsidR="006025EB" w:rsidRPr="009A74F9" w:rsidRDefault="006025EB" w:rsidP="004C1FD6">
      <w:pPr>
        <w:pStyle w:val="BodyText3"/>
        <w:ind w:firstLine="709"/>
        <w:contextualSpacing/>
        <w:jc w:val="left"/>
        <w:rPr>
          <w:sz w:val="24"/>
          <w:szCs w:val="24"/>
        </w:rPr>
      </w:pPr>
      <w:r w:rsidRPr="009A74F9">
        <w:rPr>
          <w:sz w:val="24"/>
          <w:szCs w:val="24"/>
        </w:rPr>
        <w:t>г) составлением рабочих программ группы на учебный год;</w:t>
      </w:r>
    </w:p>
    <w:p w:rsidR="006025EB" w:rsidRPr="009A74F9" w:rsidRDefault="006025EB" w:rsidP="004C1FD6">
      <w:pPr>
        <w:pStyle w:val="BodyText3"/>
        <w:ind w:firstLine="709"/>
        <w:contextualSpacing/>
        <w:jc w:val="left"/>
        <w:rPr>
          <w:i/>
          <w:sz w:val="24"/>
          <w:szCs w:val="24"/>
        </w:rPr>
      </w:pPr>
      <w:r w:rsidRPr="009A74F9">
        <w:rPr>
          <w:i/>
          <w:sz w:val="24"/>
          <w:szCs w:val="24"/>
        </w:rPr>
        <w:t>- для специалистов:</w:t>
      </w:r>
    </w:p>
    <w:p w:rsidR="006025EB" w:rsidRPr="009A74F9" w:rsidRDefault="006025EB" w:rsidP="004C1FD6">
      <w:pPr>
        <w:pStyle w:val="BodyText3"/>
        <w:ind w:firstLine="709"/>
        <w:contextualSpacing/>
        <w:jc w:val="left"/>
        <w:rPr>
          <w:sz w:val="24"/>
          <w:szCs w:val="24"/>
        </w:rPr>
      </w:pPr>
      <w:r w:rsidRPr="009A74F9">
        <w:rPr>
          <w:sz w:val="24"/>
          <w:szCs w:val="24"/>
        </w:rPr>
        <w:t>а) план на учебный год;</w:t>
      </w:r>
    </w:p>
    <w:p w:rsidR="006025EB" w:rsidRPr="009A74F9" w:rsidRDefault="006025EB" w:rsidP="004C1FD6">
      <w:pPr>
        <w:pStyle w:val="BodyText3"/>
        <w:ind w:firstLine="709"/>
        <w:contextualSpacing/>
        <w:jc w:val="left"/>
        <w:rPr>
          <w:sz w:val="24"/>
          <w:szCs w:val="24"/>
        </w:rPr>
      </w:pPr>
      <w:r w:rsidRPr="009A74F9">
        <w:rPr>
          <w:sz w:val="24"/>
          <w:szCs w:val="24"/>
        </w:rPr>
        <w:t xml:space="preserve">б) отчет за учебный год. </w:t>
      </w:r>
    </w:p>
    <w:p w:rsidR="006025EB" w:rsidRPr="008B50A6" w:rsidRDefault="006025EB" w:rsidP="004C1FD6">
      <w:pPr>
        <w:pStyle w:val="BodyText3"/>
        <w:ind w:firstLine="709"/>
        <w:contextualSpacing/>
        <w:jc w:val="left"/>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6025EB" w:rsidRPr="009A74F9" w:rsidRDefault="006025EB" w:rsidP="004C1FD6">
      <w:pPr>
        <w:pStyle w:val="BodyText3"/>
        <w:ind w:firstLine="709"/>
        <w:contextualSpacing/>
        <w:jc w:val="left"/>
        <w:rPr>
          <w:sz w:val="24"/>
          <w:szCs w:val="24"/>
        </w:rPr>
      </w:pPr>
      <w:r w:rsidRPr="009A74F9">
        <w:rPr>
          <w:sz w:val="24"/>
          <w:szCs w:val="24"/>
        </w:rPr>
        <w:t>2.2.12.</w:t>
      </w:r>
      <w:r w:rsidRPr="009A74F9">
        <w:rPr>
          <w:rFonts w:eastAsia="Arial Unicode MS"/>
          <w:kern w:val="1"/>
          <w:sz w:val="24"/>
          <w:szCs w:val="24"/>
        </w:rPr>
        <w:t> </w:t>
      </w:r>
      <w:r w:rsidRPr="009A74F9">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6025EB" w:rsidRPr="009A74F9" w:rsidRDefault="006025EB" w:rsidP="004C1FD6">
      <w:pPr>
        <w:pStyle w:val="BodyText3"/>
        <w:ind w:firstLine="709"/>
        <w:contextualSpacing/>
        <w:jc w:val="left"/>
        <w:rPr>
          <w:sz w:val="24"/>
          <w:szCs w:val="24"/>
        </w:rPr>
      </w:pPr>
      <w:r w:rsidRPr="009A74F9">
        <w:rPr>
          <w:sz w:val="24"/>
          <w:szCs w:val="24"/>
        </w:rPr>
        <w:t>Уведомление должно содержать проект нового штатного расписания, информацию об основаниях изменения штатного расписания или педагогической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6025EB" w:rsidRPr="009A74F9" w:rsidRDefault="006025EB" w:rsidP="004C1FD6">
      <w:pPr>
        <w:pStyle w:val="BodyText3"/>
        <w:ind w:firstLine="709"/>
        <w:contextualSpacing/>
        <w:jc w:val="left"/>
        <w:rPr>
          <w:sz w:val="24"/>
          <w:szCs w:val="24"/>
        </w:rPr>
      </w:pPr>
      <w:r w:rsidRPr="009A74F9">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6025EB" w:rsidRPr="009A74F9" w:rsidRDefault="006025EB" w:rsidP="004C1FD6">
      <w:pPr>
        <w:pStyle w:val="BodyText3"/>
        <w:ind w:firstLine="709"/>
        <w:contextualSpacing/>
        <w:jc w:val="left"/>
        <w:rPr>
          <w:sz w:val="24"/>
          <w:szCs w:val="24"/>
        </w:rPr>
      </w:pPr>
      <w:r w:rsidRPr="009A74F9">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6025EB" w:rsidRPr="008B50A6" w:rsidRDefault="006025EB" w:rsidP="004C1FD6">
      <w:pPr>
        <w:pStyle w:val="BodyText3"/>
        <w:ind w:firstLine="709"/>
        <w:jc w:val="left"/>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6025EB" w:rsidRPr="008B50A6" w:rsidRDefault="006025EB" w:rsidP="004C1FD6">
      <w:r w:rsidRPr="008B50A6">
        <w:tab/>
        <w:t>-  одинокие матери и отцы, воспитывающие ребенка в возрасте до 16 лет;</w:t>
      </w:r>
    </w:p>
    <w:p w:rsidR="006025EB" w:rsidRPr="008B50A6" w:rsidRDefault="006025EB" w:rsidP="004C1FD6">
      <w:r w:rsidRPr="008B50A6">
        <w:tab/>
        <w:t>- родители, имеющие ребенка – инвалида в возрасте до 18 лет;</w:t>
      </w:r>
    </w:p>
    <w:p w:rsidR="006025EB" w:rsidRPr="008B50A6" w:rsidRDefault="006025EB" w:rsidP="004C1FD6">
      <w:r w:rsidRPr="008B50A6">
        <w:tab/>
        <w:t>- проработавшие в организации свыше 10 лет;</w:t>
      </w:r>
    </w:p>
    <w:p w:rsidR="006025EB" w:rsidRPr="008B50A6" w:rsidRDefault="006025EB" w:rsidP="004C1FD6">
      <w:r w:rsidRPr="008B50A6">
        <w:tab/>
        <w:t>- награжденные государственными и (или) ведомственными наградами в связи с педагогической деятельностью;</w:t>
      </w:r>
    </w:p>
    <w:p w:rsidR="006025EB" w:rsidRPr="008B50A6" w:rsidRDefault="006025EB" w:rsidP="004C1FD6">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6025EB" w:rsidRPr="008B50A6" w:rsidRDefault="006025EB" w:rsidP="004C1FD6">
      <w:pPr>
        <w:ind w:firstLine="709"/>
        <w:rPr>
          <w:bCs/>
        </w:rPr>
      </w:pPr>
      <w:r w:rsidRPr="008B50A6">
        <w:rPr>
          <w:bCs/>
        </w:rPr>
        <w:t>-работники предпенсионного во</w:t>
      </w:r>
      <w:r>
        <w:rPr>
          <w:bCs/>
        </w:rPr>
        <w:t>зраста (</w:t>
      </w:r>
      <w:r w:rsidRPr="009A74F9">
        <w:rPr>
          <w:bCs/>
        </w:rPr>
        <w:t>не более чем за 5 лет до пенсии</w:t>
      </w:r>
      <w:r w:rsidRPr="008B50A6">
        <w:rPr>
          <w:bCs/>
        </w:rPr>
        <w:t>), педагогические работники – не более чем за два года до назначения досрочной трудовой пенсии;</w:t>
      </w:r>
    </w:p>
    <w:p w:rsidR="006025EB" w:rsidRPr="008B50A6" w:rsidRDefault="006025EB" w:rsidP="004C1FD6">
      <w:pPr>
        <w:ind w:firstLine="709"/>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6025EB" w:rsidRPr="008B50A6" w:rsidRDefault="006025EB" w:rsidP="004C1FD6">
      <w:pPr>
        <w:pStyle w:val="BodyText3"/>
        <w:ind w:firstLine="709"/>
        <w:contextualSpacing/>
        <w:jc w:val="left"/>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6025EB" w:rsidRPr="008B50A6" w:rsidRDefault="006025EB" w:rsidP="004C1FD6">
      <w:pPr>
        <w:pStyle w:val="BodyText3"/>
        <w:ind w:firstLine="709"/>
        <w:contextualSpacing/>
        <w:jc w:val="left"/>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6025EB" w:rsidRPr="008B50A6" w:rsidRDefault="006025EB" w:rsidP="004C1FD6">
      <w:pPr>
        <w:pStyle w:val="BodyText3"/>
        <w:ind w:firstLine="709"/>
        <w:contextualSpacing/>
        <w:jc w:val="left"/>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6025EB" w:rsidRPr="008B50A6" w:rsidRDefault="006025EB" w:rsidP="004C1FD6">
      <w:pPr>
        <w:pStyle w:val="BodyText3"/>
        <w:tabs>
          <w:tab w:val="left" w:pos="709"/>
          <w:tab w:val="left" w:pos="1620"/>
        </w:tabs>
        <w:ind w:firstLine="709"/>
        <w:contextualSpacing/>
        <w:jc w:val="left"/>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6025EB" w:rsidRPr="008B50A6" w:rsidRDefault="006025EB" w:rsidP="004C1FD6">
      <w:pPr>
        <w:pStyle w:val="BodyText3"/>
        <w:tabs>
          <w:tab w:val="left" w:pos="709"/>
          <w:tab w:val="left" w:pos="1620"/>
        </w:tabs>
        <w:ind w:firstLine="709"/>
        <w:contextualSpacing/>
        <w:jc w:val="left"/>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6025EB" w:rsidRPr="008B50A6" w:rsidRDefault="006025EB" w:rsidP="004C1FD6">
      <w:pPr>
        <w:pStyle w:val="BodyText3"/>
        <w:tabs>
          <w:tab w:val="left" w:pos="709"/>
          <w:tab w:val="left" w:pos="1620"/>
        </w:tabs>
        <w:ind w:firstLine="709"/>
        <w:contextualSpacing/>
        <w:jc w:val="left"/>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025EB" w:rsidRPr="008B50A6" w:rsidRDefault="006025EB" w:rsidP="004C1FD6">
      <w:pPr>
        <w:pStyle w:val="BodyText3"/>
        <w:tabs>
          <w:tab w:val="left" w:pos="709"/>
          <w:tab w:val="left" w:pos="1620"/>
        </w:tabs>
        <w:ind w:firstLine="709"/>
        <w:contextualSpacing/>
        <w:jc w:val="left"/>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6025EB" w:rsidRPr="008B50A6" w:rsidRDefault="006025EB" w:rsidP="004C1FD6">
      <w:pPr>
        <w:pStyle w:val="BodyText3"/>
        <w:tabs>
          <w:tab w:val="left" w:pos="709"/>
          <w:tab w:val="left" w:pos="1620"/>
        </w:tabs>
        <w:ind w:firstLine="709"/>
        <w:contextualSpacing/>
        <w:jc w:val="left"/>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6025EB" w:rsidRPr="008B50A6" w:rsidRDefault="006025EB" w:rsidP="004C1FD6">
      <w:pPr>
        <w:ind w:firstLine="709"/>
        <w:contextualSpacing/>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6025EB" w:rsidRPr="008B50A6" w:rsidRDefault="006025EB" w:rsidP="004C1FD6">
      <w:pPr>
        <w:ind w:firstLine="709"/>
        <w:contextualSpacing/>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6025EB" w:rsidRPr="008B50A6" w:rsidRDefault="006025EB" w:rsidP="004C1FD6">
      <w:pPr>
        <w:ind w:firstLine="709"/>
        <w:contextualSpacing/>
      </w:pPr>
      <w:r w:rsidRPr="008B50A6">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6025EB" w:rsidRPr="008B50A6" w:rsidRDefault="006025EB" w:rsidP="004C1FD6">
      <w:pPr>
        <w:ind w:firstLine="709"/>
        <w:contextualSpacing/>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6025EB" w:rsidRPr="008B50A6" w:rsidRDefault="006025EB" w:rsidP="004C1FD6">
      <w:pPr>
        <w:pStyle w:val="NormalWeb"/>
        <w:spacing w:before="0" w:beforeAutospacing="0" w:after="0" w:afterAutospacing="0"/>
        <w:ind w:firstLine="709"/>
        <w:contextualSpacing/>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6025EB" w:rsidRPr="008B50A6" w:rsidRDefault="006025EB" w:rsidP="004C1FD6">
      <w:pPr>
        <w:pStyle w:val="NormalWeb"/>
        <w:spacing w:before="0" w:beforeAutospacing="0" w:after="0" w:afterAutospacing="0"/>
        <w:ind w:firstLine="709"/>
        <w:contextualSpacing/>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6025EB" w:rsidRPr="008B50A6" w:rsidRDefault="006025EB" w:rsidP="004C1FD6">
      <w:pPr>
        <w:pStyle w:val="NormalWeb"/>
        <w:spacing w:before="0" w:beforeAutospacing="0" w:after="0" w:afterAutospacing="0"/>
        <w:ind w:firstLine="709"/>
        <w:contextualSpacing/>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6025EB" w:rsidRPr="008B50A6" w:rsidRDefault="006025EB" w:rsidP="004C1FD6">
      <w:pPr>
        <w:pStyle w:val="NormalWeb"/>
        <w:spacing w:before="0" w:beforeAutospacing="0" w:after="0" w:afterAutospacing="0"/>
        <w:ind w:firstLine="709"/>
        <w:contextualSpacing/>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025EB" w:rsidRPr="008B50A6" w:rsidRDefault="006025EB" w:rsidP="004C1FD6">
      <w:pPr>
        <w:pStyle w:val="NormalWeb"/>
        <w:spacing w:before="0" w:beforeAutospacing="0" w:after="0" w:afterAutospacing="0"/>
        <w:ind w:firstLine="709"/>
        <w:contextualSpacing/>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Pr="009A74F9">
        <w:rPr>
          <w:b/>
          <w:color w:val="000000"/>
        </w:rPr>
        <w:t>(</w:t>
      </w:r>
      <w:r w:rsidRPr="009A74F9">
        <w:rPr>
          <w:b/>
          <w:i/>
          <w:color w:val="000000"/>
        </w:rPr>
        <w:t>Приложение №4</w:t>
      </w:r>
      <w:r w:rsidRPr="009A74F9">
        <w:rPr>
          <w:b/>
          <w:color w:val="000000"/>
        </w:rPr>
        <w:t>)</w:t>
      </w:r>
      <w:r>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6025EB" w:rsidRPr="008B50A6" w:rsidRDefault="006025EB" w:rsidP="004C1FD6">
      <w:pPr>
        <w:pStyle w:val="NormalWeb"/>
        <w:spacing w:before="0" w:beforeAutospacing="0" w:after="0" w:afterAutospacing="0"/>
        <w:ind w:firstLine="709"/>
        <w:contextualSpacing/>
        <w:rPr>
          <w:color w:val="000000"/>
        </w:rPr>
      </w:pPr>
    </w:p>
    <w:p w:rsidR="006025EB" w:rsidRPr="008B50A6" w:rsidRDefault="006025EB" w:rsidP="009A74F9">
      <w:pPr>
        <w:pStyle w:val="BodyText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6025EB" w:rsidRPr="008B50A6" w:rsidRDefault="006025EB" w:rsidP="004C1FD6">
      <w:pPr>
        <w:pStyle w:val="BodyText3"/>
        <w:ind w:firstLine="709"/>
        <w:contextualSpacing/>
        <w:jc w:val="left"/>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6025EB" w:rsidRPr="008B50A6" w:rsidRDefault="006025EB" w:rsidP="004C1FD6">
      <w:pPr>
        <w:pStyle w:val="BodyText3"/>
        <w:ind w:firstLine="709"/>
        <w:contextualSpacing/>
        <w:jc w:val="left"/>
        <w:rPr>
          <w:sz w:val="24"/>
          <w:szCs w:val="24"/>
        </w:rPr>
      </w:pPr>
      <w:r w:rsidRPr="008B50A6">
        <w:rPr>
          <w:sz w:val="24"/>
          <w:szCs w:val="24"/>
        </w:rPr>
        <w:t xml:space="preserve"> Продолжительность рабочего времени (норма часов педагогической работы за ставку), порядок определения педагогической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6025EB" w:rsidRPr="00500824" w:rsidRDefault="006025EB" w:rsidP="004C1FD6">
      <w:pPr>
        <w:pStyle w:val="ConsPlusNormal"/>
        <w:ind w:firstLine="709"/>
        <w:contextualSpacing/>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6025EB" w:rsidRPr="008B50A6" w:rsidRDefault="006025EB" w:rsidP="004C1FD6">
      <w:pPr>
        <w:pStyle w:val="BodyText3"/>
        <w:ind w:firstLine="709"/>
        <w:contextualSpacing/>
        <w:jc w:val="left"/>
        <w:rPr>
          <w:sz w:val="24"/>
          <w:szCs w:val="24"/>
        </w:rPr>
      </w:pPr>
      <w:r w:rsidRPr="008B50A6">
        <w:rPr>
          <w:sz w:val="24"/>
          <w:szCs w:val="24"/>
        </w:rPr>
        <w:t>3.1.2.</w:t>
      </w:r>
      <w:r w:rsidRPr="008B50A6">
        <w:rPr>
          <w:rFonts w:eastAsia="Arial Unicode MS"/>
          <w:kern w:val="1"/>
          <w:sz w:val="24"/>
          <w:szCs w:val="24"/>
        </w:rPr>
        <w:t> </w:t>
      </w:r>
      <w:r w:rsidRPr="008B50A6">
        <w:rPr>
          <w:sz w:val="24"/>
          <w:szCs w:val="24"/>
        </w:rPr>
        <w:t>Фактический объём учебной работы на новый учебный год воспитателей и других педагогических 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работник знал, с какой учебной нагрузкой будет работать в новом учебном году, а также для обеспечения предупреждения педагогического работника в письменном виде не менее чем за два месяца о возможных ее изменениях.</w:t>
      </w:r>
    </w:p>
    <w:p w:rsidR="006025EB" w:rsidRPr="008B50A6" w:rsidRDefault="006025EB" w:rsidP="004C1FD6">
      <w:pPr>
        <w:ind w:firstLine="709"/>
        <w:contextualSpacing/>
      </w:pPr>
      <w:r w:rsidRPr="008B50A6">
        <w:t>Изменение (увеличение или снижение) объёма нагрузки педагогических работников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6025EB" w:rsidRPr="008B50A6" w:rsidRDefault="006025EB" w:rsidP="004C1FD6">
      <w:pPr>
        <w:pStyle w:val="BodyText3"/>
        <w:ind w:firstLine="709"/>
        <w:contextualSpacing/>
        <w:jc w:val="left"/>
        <w:rPr>
          <w:iCs/>
          <w:sz w:val="24"/>
          <w:szCs w:val="24"/>
        </w:rPr>
      </w:pPr>
      <w:r w:rsidRPr="008B50A6">
        <w:rPr>
          <w:iCs/>
          <w:sz w:val="24"/>
          <w:szCs w:val="24"/>
        </w:rPr>
        <w:t>Уменьшение или увеличение нагрузки педагогических работников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6025EB" w:rsidRPr="008B50A6" w:rsidRDefault="006025EB" w:rsidP="004C1FD6">
      <w:pPr>
        <w:pStyle w:val="BodyText3"/>
        <w:ind w:firstLine="709"/>
        <w:contextualSpacing/>
        <w:jc w:val="left"/>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6025EB" w:rsidRPr="008B50A6" w:rsidRDefault="006025EB" w:rsidP="004C1FD6">
      <w:pPr>
        <w:pStyle w:val="BodyText3"/>
        <w:ind w:firstLine="709"/>
        <w:contextualSpacing/>
        <w:jc w:val="left"/>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6025EB" w:rsidRPr="008B50A6" w:rsidRDefault="006025EB" w:rsidP="004C1FD6">
      <w:pPr>
        <w:pStyle w:val="BodyText3"/>
        <w:ind w:firstLine="709"/>
        <w:contextualSpacing/>
        <w:jc w:val="left"/>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6025EB" w:rsidRPr="008B50A6" w:rsidRDefault="006025EB" w:rsidP="004C1FD6">
      <w:pPr>
        <w:pStyle w:val="BodyText3"/>
        <w:ind w:firstLine="709"/>
        <w:contextualSpacing/>
        <w:jc w:val="left"/>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восстановления на работе педагогического работника, ранее выполнявшего эту нагрузку;</w:t>
      </w:r>
    </w:p>
    <w:p w:rsidR="006025EB" w:rsidRPr="008B50A6" w:rsidRDefault="006025EB" w:rsidP="004C1FD6">
      <w:pPr>
        <w:pStyle w:val="BodyText3"/>
        <w:ind w:firstLine="709"/>
        <w:contextualSpacing/>
        <w:jc w:val="left"/>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6025EB" w:rsidRPr="008B50A6" w:rsidRDefault="006025EB" w:rsidP="004C1FD6">
      <w:pPr>
        <w:ind w:firstLine="709"/>
        <w:contextualSpacing/>
      </w:pPr>
      <w:r w:rsidRPr="008B50A6">
        <w:t>Объём нагрузки, установленный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воспитанников,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6025EB" w:rsidRPr="008B50A6" w:rsidRDefault="006025EB" w:rsidP="004C1FD6">
      <w:pPr>
        <w:ind w:firstLine="709"/>
        <w:contextualSpacing/>
      </w:pPr>
      <w:r w:rsidRPr="008B50A6">
        <w:t>Высвобождающаяся в связи с увольнением педагогических работников нагрузка должна предлагаться, прежде всего, тем работникам, нагрузка которых установлена в объёме менее чем за ставку заработной платы.</w:t>
      </w:r>
    </w:p>
    <w:p w:rsidR="006025EB" w:rsidRPr="008B50A6" w:rsidRDefault="006025EB" w:rsidP="004C1FD6">
      <w:pPr>
        <w:ind w:firstLine="709"/>
        <w:contextualSpacing/>
      </w:pPr>
      <w:r w:rsidRPr="008B50A6">
        <w:t>Нагрузка педагогическим работникам,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педагогическим работникам на период нахождения указанных работников в соответствующих отпусках.</w:t>
      </w:r>
    </w:p>
    <w:p w:rsidR="006025EB" w:rsidRPr="008B50A6" w:rsidRDefault="006025EB" w:rsidP="004C1FD6">
      <w:pPr>
        <w:pStyle w:val="BodyText3"/>
        <w:ind w:firstLine="709"/>
        <w:contextualSpacing/>
        <w:jc w:val="left"/>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педагогическую работу в группах, кружках, секциях, которая не считается совместительством. </w:t>
      </w:r>
    </w:p>
    <w:p w:rsidR="006025EB" w:rsidRPr="008B50A6" w:rsidRDefault="006025EB" w:rsidP="004C1FD6">
      <w:pPr>
        <w:pStyle w:val="BodyText3"/>
        <w:ind w:firstLine="709"/>
        <w:contextualSpacing/>
        <w:jc w:val="left"/>
        <w:rPr>
          <w:sz w:val="24"/>
          <w:szCs w:val="24"/>
        </w:rPr>
      </w:pPr>
      <w:r w:rsidRPr="008B50A6">
        <w:rPr>
          <w:sz w:val="24"/>
          <w:szCs w:val="24"/>
        </w:rPr>
        <w:t>Условия выполнения и объём педагогической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педагогической нагрузки указанных работников является обязательным условием трудового договора или дополнительного соглашения к нему.</w:t>
      </w:r>
    </w:p>
    <w:p w:rsidR="006025EB" w:rsidRPr="008B50A6" w:rsidRDefault="006025EB" w:rsidP="004C1FD6">
      <w:pPr>
        <w:pStyle w:val="BodyText3"/>
        <w:ind w:firstLine="709"/>
        <w:contextualSpacing/>
        <w:jc w:val="left"/>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6025EB" w:rsidRPr="008B50A6" w:rsidRDefault="006025EB" w:rsidP="004C1FD6">
      <w:pPr>
        <w:pStyle w:val="BodyText3"/>
        <w:ind w:firstLine="709"/>
        <w:contextualSpacing/>
        <w:jc w:val="left"/>
        <w:rPr>
          <w:rFonts w:cs="Arial CYR"/>
          <w:color w:val="000000"/>
          <w:sz w:val="24"/>
          <w:szCs w:val="24"/>
        </w:rPr>
      </w:pPr>
      <w:r>
        <w:rPr>
          <w:rFonts w:cs="Arial CYR"/>
          <w:color w:val="000000"/>
          <w:sz w:val="24"/>
          <w:szCs w:val="24"/>
        </w:rPr>
        <w:t>3.1.5</w:t>
      </w:r>
      <w:r w:rsidRPr="008B50A6">
        <w:rPr>
          <w:rFonts w:cs="Arial CYR"/>
          <w:color w:val="000000"/>
          <w:sz w:val="24"/>
          <w:szCs w:val="24"/>
        </w:rPr>
        <w:t>.</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025EB" w:rsidRPr="008B50A6" w:rsidRDefault="006025EB" w:rsidP="004C1FD6">
      <w:pPr>
        <w:pStyle w:val="BodyText3"/>
        <w:ind w:firstLine="709"/>
        <w:contextualSpacing/>
        <w:jc w:val="left"/>
        <w:rPr>
          <w:sz w:val="24"/>
          <w:szCs w:val="24"/>
        </w:rPr>
      </w:pPr>
      <w:r>
        <w:rPr>
          <w:sz w:val="24"/>
          <w:szCs w:val="24"/>
        </w:rPr>
        <w:t>3.1.6</w:t>
      </w:r>
      <w:r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6025EB" w:rsidRPr="008B50A6" w:rsidRDefault="006025EB" w:rsidP="004C1FD6">
      <w:pPr>
        <w:pStyle w:val="BodyText3"/>
        <w:ind w:firstLine="709"/>
        <w:contextualSpacing/>
        <w:jc w:val="left"/>
        <w:rPr>
          <w:sz w:val="24"/>
          <w:szCs w:val="24"/>
        </w:rPr>
      </w:pPr>
      <w:r>
        <w:rPr>
          <w:sz w:val="24"/>
          <w:szCs w:val="24"/>
        </w:rPr>
        <w:t>3.1.7</w:t>
      </w:r>
      <w:r w:rsidRPr="008B50A6">
        <w:rPr>
          <w:sz w:val="24"/>
          <w:szCs w:val="24"/>
        </w:rPr>
        <w:t>.</w:t>
      </w:r>
      <w:r w:rsidRPr="008B50A6">
        <w:rPr>
          <w:rFonts w:eastAsia="Arial Unicode MS"/>
          <w:color w:val="000000"/>
          <w:kern w:val="1"/>
          <w:sz w:val="24"/>
          <w:szCs w:val="24"/>
        </w:rPr>
        <w:t> </w:t>
      </w:r>
      <w:r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6025EB" w:rsidRPr="008B50A6" w:rsidRDefault="006025EB" w:rsidP="004C1FD6">
      <w:pPr>
        <w:pStyle w:val="BodyText3"/>
        <w:ind w:firstLine="709"/>
        <w:contextualSpacing/>
        <w:jc w:val="left"/>
        <w:rPr>
          <w:sz w:val="24"/>
          <w:szCs w:val="24"/>
        </w:rPr>
      </w:pPr>
      <w:r w:rsidRPr="008B50A6">
        <w:rPr>
          <w:sz w:val="24"/>
          <w:szCs w:val="24"/>
        </w:rPr>
        <w:t xml:space="preserve">Режим рабочего времени работников в течение недели </w:t>
      </w:r>
      <w:r w:rsidRPr="008B50A6">
        <w:rPr>
          <w:i/>
          <w:sz w:val="24"/>
          <w:szCs w:val="24"/>
        </w:rPr>
        <w:t>(пятидневная)</w:t>
      </w:r>
      <w:r w:rsidRPr="008B50A6">
        <w:rPr>
          <w:sz w:val="24"/>
          <w:szCs w:val="24"/>
        </w:rPr>
        <w:t xml:space="preserve"> с соответственно с двумя</w:t>
      </w:r>
      <w:r w:rsidRPr="008B50A6">
        <w:rPr>
          <w:i/>
          <w:sz w:val="24"/>
          <w:szCs w:val="24"/>
        </w:rPr>
        <w:t xml:space="preserve"> </w:t>
      </w:r>
      <w:r w:rsidRPr="008B50A6">
        <w:rPr>
          <w:sz w:val="24"/>
          <w:szCs w:val="24"/>
        </w:rPr>
        <w:t>выходными днями в неделю, а также распределение объёма нагрузки педагогических работников в течение дня (недели), устанавливается правилами внутреннего трудового распорядка, расписанием занятий, графиками работ.</w:t>
      </w:r>
    </w:p>
    <w:p w:rsidR="006025EB" w:rsidRPr="008B50A6" w:rsidRDefault="006025EB" w:rsidP="004C1FD6">
      <w:pPr>
        <w:pStyle w:val="BodyText3"/>
        <w:ind w:firstLine="709"/>
        <w:contextualSpacing/>
        <w:jc w:val="left"/>
        <w:rPr>
          <w:sz w:val="24"/>
          <w:szCs w:val="24"/>
        </w:rPr>
      </w:pPr>
      <w:r w:rsidRPr="008B50A6">
        <w:rPr>
          <w:sz w:val="24"/>
          <w:szCs w:val="24"/>
        </w:rPr>
        <w:t>Общими выходными днями являются суббота и воскресенье.</w:t>
      </w:r>
    </w:p>
    <w:p w:rsidR="006025EB" w:rsidRPr="008B50A6" w:rsidRDefault="006025EB" w:rsidP="004C1FD6">
      <w:pPr>
        <w:tabs>
          <w:tab w:val="left" w:pos="7230"/>
        </w:tabs>
        <w:ind w:firstLine="709"/>
        <w:contextualSpacing/>
      </w:pPr>
      <w:r>
        <w:t>3.1.8</w:t>
      </w:r>
      <w:r w:rsidRPr="008B50A6">
        <w:t>.</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6025EB" w:rsidRPr="008B50A6" w:rsidRDefault="006025EB" w:rsidP="004C1FD6">
      <w:pPr>
        <w:pStyle w:val="BodyText3"/>
        <w:ind w:firstLine="709"/>
        <w:contextualSpacing/>
        <w:jc w:val="left"/>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6025EB" w:rsidRPr="008B50A6" w:rsidRDefault="006025EB" w:rsidP="004C1FD6">
      <w:pPr>
        <w:pStyle w:val="BodyText3"/>
        <w:ind w:firstLine="709"/>
        <w:contextualSpacing/>
        <w:jc w:val="left"/>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6025EB" w:rsidRPr="008B50A6" w:rsidRDefault="006025EB" w:rsidP="004C1FD6">
      <w:pPr>
        <w:pStyle w:val="BodyText3"/>
        <w:ind w:firstLine="709"/>
        <w:contextualSpacing/>
        <w:jc w:val="left"/>
        <w:rPr>
          <w:sz w:val="24"/>
          <w:szCs w:val="24"/>
        </w:rPr>
      </w:pPr>
      <w:r>
        <w:rPr>
          <w:sz w:val="24"/>
          <w:szCs w:val="24"/>
        </w:rPr>
        <w:t>3.1.9</w:t>
      </w:r>
      <w:r w:rsidRPr="008B50A6">
        <w:rPr>
          <w:sz w:val="24"/>
          <w:szCs w:val="24"/>
        </w:rPr>
        <w:t>.</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6025EB" w:rsidRPr="008B50A6" w:rsidRDefault="006025EB" w:rsidP="004C1FD6">
      <w:pPr>
        <w:pStyle w:val="BodyText3"/>
        <w:ind w:firstLine="709"/>
        <w:contextualSpacing/>
        <w:jc w:val="left"/>
        <w:rPr>
          <w:sz w:val="24"/>
          <w:szCs w:val="24"/>
        </w:rPr>
      </w:pPr>
      <w:r>
        <w:rPr>
          <w:sz w:val="24"/>
          <w:szCs w:val="24"/>
        </w:rPr>
        <w:t>3.1.10</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Pr>
          <w:sz w:val="24"/>
          <w:szCs w:val="24"/>
        </w:rPr>
        <w:t xml:space="preserve"> </w:t>
      </w:r>
      <w:r w:rsidRPr="009A74F9">
        <w:rPr>
          <w:b/>
          <w:i/>
          <w:sz w:val="24"/>
          <w:szCs w:val="24"/>
        </w:rPr>
        <w:t>(Приложение №5)</w:t>
      </w:r>
      <w:r w:rsidRPr="009A74F9">
        <w:rPr>
          <w:b/>
          <w:sz w:val="24"/>
          <w:szCs w:val="24"/>
        </w:rPr>
        <w:t>.</w:t>
      </w:r>
    </w:p>
    <w:p w:rsidR="006025EB" w:rsidRPr="008B50A6" w:rsidRDefault="006025EB" w:rsidP="004C1FD6">
      <w:pPr>
        <w:pStyle w:val="BodyText3"/>
        <w:ind w:firstLine="709"/>
        <w:contextualSpacing/>
        <w:jc w:val="left"/>
        <w:rPr>
          <w:spacing w:val="-6"/>
          <w:sz w:val="24"/>
          <w:szCs w:val="24"/>
        </w:rPr>
      </w:pPr>
      <w:r>
        <w:rPr>
          <w:spacing w:val="-6"/>
          <w:sz w:val="24"/>
          <w:szCs w:val="24"/>
        </w:rPr>
        <w:t>3.1.11</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6025EB" w:rsidRPr="008B50A6" w:rsidRDefault="006025EB" w:rsidP="004C1FD6">
      <w:pPr>
        <w:pStyle w:val="BodyText3"/>
        <w:ind w:firstLine="709"/>
        <w:contextualSpacing/>
        <w:jc w:val="left"/>
        <w:rPr>
          <w:spacing w:val="-6"/>
          <w:sz w:val="24"/>
          <w:szCs w:val="24"/>
        </w:rPr>
      </w:pPr>
      <w:r w:rsidRPr="008B50A6">
        <w:rPr>
          <w:spacing w:val="-6"/>
          <w:sz w:val="24"/>
          <w:szCs w:val="24"/>
        </w:rPr>
        <w:t>Для воспитателей,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6025EB" w:rsidRPr="008B50A6" w:rsidRDefault="006025EB" w:rsidP="004C1FD6">
      <w:pPr>
        <w:autoSpaceDE w:val="0"/>
        <w:autoSpaceDN w:val="0"/>
        <w:adjustRightInd w:val="0"/>
        <w:ind w:firstLine="709"/>
        <w:contextualSpacing/>
      </w:pPr>
      <w:r w:rsidRPr="008B50A6">
        <w:rPr>
          <w:spacing w:val="-6"/>
        </w:rPr>
        <w:t>3.1.</w:t>
      </w:r>
      <w:r>
        <w:rPr>
          <w:spacing w:val="-6"/>
        </w:rPr>
        <w:t>12</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6025EB" w:rsidRPr="008B50A6" w:rsidRDefault="006025EB" w:rsidP="004C1FD6">
      <w:pPr>
        <w:pStyle w:val="BodyText3"/>
        <w:ind w:firstLine="709"/>
        <w:contextualSpacing/>
        <w:jc w:val="left"/>
        <w:rPr>
          <w:sz w:val="24"/>
          <w:szCs w:val="24"/>
        </w:rPr>
      </w:pPr>
      <w:r w:rsidRPr="008B50A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6025EB" w:rsidRPr="008B50A6" w:rsidRDefault="006025EB" w:rsidP="004C1FD6">
      <w:pPr>
        <w:pStyle w:val="BodyText3"/>
        <w:ind w:firstLine="709"/>
        <w:contextualSpacing/>
        <w:jc w:val="left"/>
        <w:rPr>
          <w:sz w:val="24"/>
          <w:szCs w:val="24"/>
        </w:rPr>
      </w:pPr>
      <w:r w:rsidRPr="008B50A6">
        <w:rPr>
          <w:sz w:val="24"/>
          <w:szCs w:val="24"/>
        </w:rPr>
        <w:t>При предоставлении ежегодного отпуска педагогическим работникам за первый год работы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025EB" w:rsidRPr="008B50A6" w:rsidRDefault="006025EB" w:rsidP="004C1FD6">
      <w:pPr>
        <w:pStyle w:val="BodyText3"/>
        <w:ind w:firstLine="709"/>
        <w:contextualSpacing/>
        <w:jc w:val="left"/>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6025EB" w:rsidRPr="008B50A6" w:rsidRDefault="006025EB" w:rsidP="004C1FD6">
      <w:pPr>
        <w:pStyle w:val="BodyText3"/>
        <w:ind w:firstLine="709"/>
        <w:contextualSpacing/>
        <w:jc w:val="left"/>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6025EB" w:rsidRPr="008B50A6" w:rsidRDefault="006025EB" w:rsidP="004C1FD6">
      <w:pPr>
        <w:pStyle w:val="BodyText3"/>
        <w:ind w:firstLine="709"/>
        <w:contextualSpacing/>
        <w:jc w:val="left"/>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6025EB" w:rsidRPr="008B50A6" w:rsidRDefault="006025EB" w:rsidP="004C1FD6">
      <w:pPr>
        <w:pStyle w:val="BodyText3"/>
        <w:ind w:firstLine="709"/>
        <w:contextualSpacing/>
        <w:jc w:val="left"/>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6025EB" w:rsidRPr="008B50A6" w:rsidRDefault="006025EB" w:rsidP="004C1FD6">
      <w:pPr>
        <w:pStyle w:val="BodyText3"/>
        <w:ind w:firstLine="709"/>
        <w:contextualSpacing/>
        <w:jc w:val="left"/>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6025EB" w:rsidRPr="008B50A6" w:rsidRDefault="006025EB" w:rsidP="004C1FD6">
      <w:pPr>
        <w:pStyle w:val="BodyText3"/>
        <w:ind w:firstLine="709"/>
        <w:jc w:val="left"/>
        <w:rPr>
          <w:sz w:val="24"/>
          <w:szCs w:val="24"/>
        </w:rPr>
      </w:pPr>
      <w:r>
        <w:rPr>
          <w:sz w:val="24"/>
          <w:szCs w:val="24"/>
        </w:rPr>
        <w:t>3.1.13</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6025EB" w:rsidRPr="008B50A6" w:rsidRDefault="006025EB" w:rsidP="004C1FD6">
      <w:pPr>
        <w:ind w:firstLine="705"/>
      </w:pPr>
      <w:r w:rsidRPr="008B50A6">
        <w:t>- за работу с вредными условиями труда;</w:t>
      </w:r>
    </w:p>
    <w:p w:rsidR="006025EB" w:rsidRPr="008B50A6" w:rsidRDefault="006025EB" w:rsidP="004C1FD6">
      <w:pPr>
        <w:ind w:firstLine="705"/>
      </w:pPr>
      <w:r w:rsidRPr="008B50A6">
        <w:t>- за ненормированный рабочий день;</w:t>
      </w:r>
    </w:p>
    <w:p w:rsidR="006025EB" w:rsidRPr="008B50A6" w:rsidRDefault="006025EB" w:rsidP="004C1FD6">
      <w:pPr>
        <w:ind w:firstLine="705"/>
      </w:pPr>
      <w:r w:rsidRPr="008B50A6">
        <w:t>- за особый характер работы;</w:t>
      </w:r>
    </w:p>
    <w:p w:rsidR="006025EB" w:rsidRPr="005B50DC" w:rsidRDefault="006025EB" w:rsidP="004C1FD6">
      <w:pPr>
        <w:suppressAutoHyphens/>
        <w:autoSpaceDE w:val="0"/>
        <w:ind w:firstLine="567"/>
        <w:rPr>
          <w:i/>
          <w:kern w:val="1"/>
          <w:lang w:eastAsia="ar-SA"/>
        </w:rPr>
      </w:pPr>
      <w:r w:rsidRPr="005B50DC">
        <w:t>Работникам, занятым на работах с вредными и опасными условиями</w:t>
      </w:r>
      <w:r w:rsidRPr="005B50DC">
        <w:rPr>
          <w:kern w:val="1"/>
          <w:lang w:eastAsia="ar-SA"/>
        </w:rPr>
        <w:t xml:space="preserve"> труда, обеспечивается право на дополнительный отпуск и сокращенный рабочий день, </w:t>
      </w:r>
      <w:r w:rsidRPr="005B50DC">
        <w:rPr>
          <w:i/>
          <w:kern w:val="1"/>
          <w:lang w:eastAsia="ar-SA"/>
        </w:rPr>
        <w:t>продолжительность которых определяется в</w:t>
      </w:r>
      <w:r>
        <w:rPr>
          <w:i/>
          <w:kern w:val="1"/>
          <w:lang w:eastAsia="ar-SA"/>
        </w:rPr>
        <w:t xml:space="preserve"> соответствии с </w:t>
      </w:r>
      <w:r w:rsidRPr="00D64D47">
        <w:rPr>
          <w:b/>
          <w:i/>
          <w:kern w:val="1"/>
          <w:lang w:eastAsia="ar-SA"/>
        </w:rPr>
        <w:t>приложением № 6</w:t>
      </w:r>
      <w:r w:rsidRPr="005B50DC">
        <w:rPr>
          <w:i/>
          <w:kern w:val="1"/>
          <w:lang w:eastAsia="ar-SA"/>
        </w:rPr>
        <w:t xml:space="preserve"> коллективного договора.</w:t>
      </w:r>
    </w:p>
    <w:p w:rsidR="006025EB" w:rsidRPr="008B50A6" w:rsidRDefault="006025EB" w:rsidP="004C1FD6">
      <w:pPr>
        <w:ind w:firstLine="705"/>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6025EB" w:rsidRPr="008B50A6" w:rsidRDefault="006025EB" w:rsidP="004C1FD6">
      <w:pPr>
        <w:ind w:firstLine="709"/>
        <w:contextualSpacing/>
      </w:pPr>
      <w:r w:rsidRPr="008B50A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6025EB" w:rsidRPr="008B50A6" w:rsidRDefault="006025EB" w:rsidP="004C1FD6">
      <w:pPr>
        <w:pStyle w:val="BodyText3"/>
        <w:ind w:firstLine="709"/>
        <w:contextualSpacing/>
        <w:jc w:val="left"/>
        <w:rPr>
          <w:sz w:val="24"/>
          <w:szCs w:val="24"/>
        </w:rPr>
      </w:pPr>
      <w:r>
        <w:rPr>
          <w:sz w:val="24"/>
          <w:szCs w:val="24"/>
        </w:rPr>
        <w:t>3.1.14</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6025EB" w:rsidRPr="008B50A6" w:rsidRDefault="006025EB" w:rsidP="004C1FD6">
      <w:pPr>
        <w:pStyle w:val="BodyText3"/>
        <w:ind w:firstLine="709"/>
        <w:contextualSpacing/>
        <w:jc w:val="left"/>
        <w:rPr>
          <w:sz w:val="24"/>
          <w:szCs w:val="24"/>
        </w:rPr>
      </w:pPr>
      <w:r>
        <w:rPr>
          <w:sz w:val="24"/>
          <w:szCs w:val="24"/>
        </w:rPr>
        <w:t>3.1.15</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6025EB" w:rsidRPr="008B50A6" w:rsidRDefault="006025EB" w:rsidP="004C1FD6">
      <w:pPr>
        <w:pStyle w:val="BodyText3"/>
        <w:ind w:firstLine="709"/>
        <w:contextualSpacing/>
        <w:jc w:val="left"/>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6025EB" w:rsidRPr="008B50A6" w:rsidRDefault="006025EB" w:rsidP="004C1FD6">
      <w:pPr>
        <w:ind w:firstLine="709"/>
        <w:contextualSpacing/>
      </w:pPr>
      <w:r>
        <w:t>3.1.16</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025EB" w:rsidRPr="005B50DC" w:rsidRDefault="006025EB" w:rsidP="004C1FD6">
      <w:pPr>
        <w:ind w:firstLine="709"/>
        <w:contextualSpacing/>
      </w:pPr>
      <w:r w:rsidRPr="005B50DC">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отпуска – 42 календарных дня.</w:t>
      </w:r>
    </w:p>
    <w:p w:rsidR="006025EB" w:rsidRPr="008B50A6" w:rsidRDefault="006025EB" w:rsidP="004C1FD6">
      <w:pPr>
        <w:ind w:firstLine="709"/>
        <w:contextualSpacing/>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6025EB" w:rsidRPr="008B50A6" w:rsidRDefault="006025EB" w:rsidP="004C1FD6">
      <w:pPr>
        <w:ind w:firstLine="709"/>
        <w:contextualSpacing/>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6025EB" w:rsidRPr="008B50A6" w:rsidRDefault="006025EB" w:rsidP="004C1FD6">
      <w:pPr>
        <w:ind w:firstLine="709"/>
        <w:contextualSpacing/>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6025EB" w:rsidRPr="008B50A6" w:rsidRDefault="006025EB" w:rsidP="004C1FD6">
      <w:pPr>
        <w:ind w:firstLine="709"/>
        <w:contextualSpacing/>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6025EB" w:rsidRPr="008B50A6" w:rsidRDefault="006025EB" w:rsidP="004C1FD6">
      <w:pPr>
        <w:pStyle w:val="BodyText3"/>
        <w:ind w:firstLine="709"/>
        <w:contextualSpacing/>
        <w:jc w:val="left"/>
        <w:rPr>
          <w:sz w:val="24"/>
          <w:szCs w:val="24"/>
        </w:rPr>
      </w:pPr>
      <w:r>
        <w:rPr>
          <w:sz w:val="24"/>
          <w:szCs w:val="24"/>
        </w:rPr>
        <w:t>3.1.17</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6025EB" w:rsidRPr="008B50A6" w:rsidRDefault="006025EB" w:rsidP="004C1FD6">
      <w:pPr>
        <w:pStyle w:val="BodyText3"/>
        <w:ind w:firstLine="709"/>
        <w:contextualSpacing/>
        <w:jc w:val="left"/>
        <w:rPr>
          <w:sz w:val="24"/>
          <w:szCs w:val="24"/>
        </w:rPr>
      </w:pPr>
      <w:r>
        <w:rPr>
          <w:sz w:val="24"/>
          <w:szCs w:val="24"/>
        </w:rPr>
        <w:t>3.1.18</w:t>
      </w:r>
      <w:r w:rsidRPr="008B50A6">
        <w:rPr>
          <w:sz w:val="24"/>
          <w:szCs w:val="24"/>
        </w:rPr>
        <w:t>.</w:t>
      </w:r>
      <w:r w:rsidRPr="008B50A6">
        <w:rPr>
          <w:rFonts w:eastAsia="Arial Unicode MS"/>
          <w:color w:val="000000"/>
          <w:kern w:val="1"/>
          <w:sz w:val="24"/>
          <w:szCs w:val="24"/>
        </w:rPr>
        <w:t> </w:t>
      </w:r>
      <w:r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025EB" w:rsidRPr="005B50DC" w:rsidRDefault="006025EB" w:rsidP="004C1FD6">
      <w:pPr>
        <w:pStyle w:val="BodyText3"/>
        <w:ind w:firstLine="709"/>
        <w:contextualSpacing/>
        <w:jc w:val="left"/>
        <w:rPr>
          <w:sz w:val="24"/>
          <w:szCs w:val="24"/>
        </w:rPr>
      </w:pPr>
      <w:r>
        <w:rPr>
          <w:sz w:val="24"/>
          <w:szCs w:val="24"/>
        </w:rPr>
        <w:t>3.1.19</w:t>
      </w:r>
      <w:r w:rsidRPr="005B50DC">
        <w:rPr>
          <w:sz w:val="24"/>
          <w:szCs w:val="24"/>
        </w:rPr>
        <w:t>.</w:t>
      </w:r>
      <w:r w:rsidRPr="005B50DC">
        <w:rPr>
          <w:rFonts w:eastAsia="Arial Unicode MS"/>
          <w:kern w:val="1"/>
          <w:sz w:val="24"/>
          <w:szCs w:val="24"/>
        </w:rPr>
        <w:t> </w:t>
      </w:r>
      <w:r w:rsidRPr="005B50DC">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6025EB" w:rsidRPr="005B50DC" w:rsidRDefault="006025EB" w:rsidP="004C1FD6">
      <w:pPr>
        <w:pStyle w:val="BodyText3"/>
        <w:ind w:firstLine="709"/>
        <w:contextualSpacing/>
        <w:jc w:val="left"/>
        <w:rPr>
          <w:sz w:val="24"/>
          <w:szCs w:val="24"/>
        </w:rPr>
      </w:pPr>
      <w:r w:rsidRPr="005B50DC">
        <w:rPr>
          <w:sz w:val="24"/>
          <w:szCs w:val="24"/>
        </w:rPr>
        <w:t>-</w:t>
      </w:r>
      <w:r w:rsidRPr="005B50DC">
        <w:rPr>
          <w:rFonts w:eastAsia="Arial Unicode MS"/>
          <w:kern w:val="1"/>
          <w:sz w:val="24"/>
          <w:szCs w:val="24"/>
        </w:rPr>
        <w:t> </w:t>
      </w:r>
      <w:r w:rsidRPr="005B50DC">
        <w:rPr>
          <w:sz w:val="24"/>
          <w:szCs w:val="24"/>
        </w:rPr>
        <w:t>родителям, воспитывающим двух или более детей в возрасте до 14 лет – 14 календарных дней;</w:t>
      </w:r>
    </w:p>
    <w:p w:rsidR="006025EB" w:rsidRPr="005B50DC" w:rsidRDefault="006025EB" w:rsidP="004C1FD6">
      <w:pPr>
        <w:pStyle w:val="BodyText3"/>
        <w:ind w:firstLine="709"/>
        <w:contextualSpacing/>
        <w:jc w:val="left"/>
        <w:rPr>
          <w:sz w:val="24"/>
          <w:szCs w:val="24"/>
        </w:rPr>
      </w:pPr>
      <w:r w:rsidRPr="005B50DC">
        <w:rPr>
          <w:sz w:val="24"/>
          <w:szCs w:val="24"/>
        </w:rPr>
        <w:t>-</w:t>
      </w:r>
      <w:r w:rsidRPr="005B50DC">
        <w:rPr>
          <w:rFonts w:eastAsia="Arial Unicode MS"/>
          <w:kern w:val="1"/>
          <w:sz w:val="24"/>
          <w:szCs w:val="24"/>
        </w:rPr>
        <w:t> </w:t>
      </w:r>
      <w:r w:rsidRPr="005B50DC">
        <w:rPr>
          <w:sz w:val="24"/>
          <w:szCs w:val="24"/>
        </w:rPr>
        <w:t>тяжелого заболевания близкого родственника – до 14 календарных дней;</w:t>
      </w:r>
    </w:p>
    <w:p w:rsidR="006025EB" w:rsidRPr="005B50DC" w:rsidRDefault="006025EB" w:rsidP="004C1FD6">
      <w:pPr>
        <w:pStyle w:val="BodyText3"/>
        <w:ind w:firstLine="709"/>
        <w:contextualSpacing/>
        <w:jc w:val="left"/>
        <w:rPr>
          <w:sz w:val="24"/>
          <w:szCs w:val="24"/>
        </w:rPr>
      </w:pPr>
      <w:r w:rsidRPr="005B50DC">
        <w:rPr>
          <w:sz w:val="24"/>
          <w:szCs w:val="24"/>
        </w:rPr>
        <w:t>-</w:t>
      </w:r>
      <w:r w:rsidRPr="005B50DC">
        <w:rPr>
          <w:rFonts w:eastAsia="Arial Unicode MS"/>
          <w:kern w:val="1"/>
          <w:sz w:val="24"/>
          <w:szCs w:val="24"/>
        </w:rPr>
        <w:t> </w:t>
      </w:r>
      <w:r w:rsidRPr="005B50DC">
        <w:rPr>
          <w:sz w:val="24"/>
          <w:szCs w:val="24"/>
        </w:rPr>
        <w:t>работающим пенсионерам по старости (по возрасту) – до 14</w:t>
      </w:r>
      <w:r w:rsidRPr="005B50DC">
        <w:rPr>
          <w:rFonts w:eastAsia="Arial Unicode MS"/>
          <w:kern w:val="1"/>
          <w:sz w:val="24"/>
          <w:szCs w:val="24"/>
        </w:rPr>
        <w:t> </w:t>
      </w:r>
      <w:r w:rsidRPr="005B50DC">
        <w:rPr>
          <w:sz w:val="24"/>
          <w:szCs w:val="24"/>
        </w:rPr>
        <w:t>календарных дней в году;</w:t>
      </w:r>
    </w:p>
    <w:p w:rsidR="006025EB" w:rsidRPr="005B50DC" w:rsidRDefault="006025EB" w:rsidP="004C1FD6">
      <w:pPr>
        <w:pStyle w:val="BodyText3"/>
        <w:ind w:firstLine="709"/>
        <w:contextualSpacing/>
        <w:jc w:val="left"/>
        <w:rPr>
          <w:sz w:val="24"/>
          <w:szCs w:val="24"/>
        </w:rPr>
      </w:pPr>
      <w:r w:rsidRPr="005B50DC">
        <w:rPr>
          <w:sz w:val="24"/>
          <w:szCs w:val="24"/>
        </w:rPr>
        <w:t>-</w:t>
      </w:r>
      <w:r w:rsidRPr="005B50DC">
        <w:rPr>
          <w:rFonts w:eastAsia="Arial Unicode MS"/>
          <w:kern w:val="1"/>
          <w:sz w:val="24"/>
          <w:szCs w:val="24"/>
        </w:rPr>
        <w:t> </w:t>
      </w:r>
      <w:r w:rsidRPr="005B50DC">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6025EB" w:rsidRPr="005B50DC" w:rsidRDefault="006025EB" w:rsidP="004C1FD6">
      <w:pPr>
        <w:pStyle w:val="BodyText3"/>
        <w:ind w:firstLine="709"/>
        <w:contextualSpacing/>
        <w:jc w:val="left"/>
        <w:rPr>
          <w:sz w:val="24"/>
          <w:szCs w:val="24"/>
        </w:rPr>
      </w:pPr>
      <w:r w:rsidRPr="005B50DC">
        <w:rPr>
          <w:sz w:val="24"/>
          <w:szCs w:val="24"/>
        </w:rPr>
        <w:t>-</w:t>
      </w:r>
      <w:r w:rsidRPr="005B50DC">
        <w:rPr>
          <w:rFonts w:eastAsia="Arial Unicode MS"/>
          <w:kern w:val="1"/>
          <w:sz w:val="24"/>
          <w:szCs w:val="24"/>
        </w:rPr>
        <w:t> </w:t>
      </w:r>
      <w:r w:rsidRPr="005B50DC">
        <w:rPr>
          <w:sz w:val="24"/>
          <w:szCs w:val="24"/>
        </w:rPr>
        <w:t>работающим инвалидам – до 60 календарных дней в году.</w:t>
      </w:r>
    </w:p>
    <w:p w:rsidR="006025EB" w:rsidRPr="008B50A6" w:rsidRDefault="006025EB" w:rsidP="004C1FD6">
      <w:pPr>
        <w:ind w:firstLine="709"/>
        <w:contextualSpacing/>
      </w:pPr>
      <w:r>
        <w:t>3.1.20</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6025EB" w:rsidRPr="008B50A6" w:rsidRDefault="006025EB" w:rsidP="004C1FD6">
      <w:pPr>
        <w:pStyle w:val="NoSpacing"/>
        <w:ind w:firstLine="709"/>
        <w:contextualSpacing/>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Pr="005B50DC">
        <w:rPr>
          <w:b/>
          <w:i/>
        </w:rPr>
        <w:t>приложением №7</w:t>
      </w:r>
      <w:r w:rsidRPr="00DF0B5F">
        <w:t xml:space="preserve"> </w:t>
      </w:r>
      <w:r>
        <w:t>к настоящему к коллективному договору</w:t>
      </w:r>
      <w:r w:rsidRPr="008B50A6">
        <w:t xml:space="preserve">. </w:t>
      </w:r>
    </w:p>
    <w:p w:rsidR="006025EB" w:rsidRPr="008B50A6" w:rsidRDefault="006025EB" w:rsidP="004C1FD6">
      <w:pPr>
        <w:pStyle w:val="BodyText3"/>
        <w:ind w:firstLine="709"/>
        <w:contextualSpacing/>
        <w:jc w:val="left"/>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6025EB" w:rsidRPr="008B50A6" w:rsidRDefault="006025EB" w:rsidP="004C1FD6">
      <w:pPr>
        <w:pStyle w:val="BodyText3"/>
        <w:ind w:firstLine="709"/>
        <w:contextualSpacing/>
        <w:jc w:val="left"/>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6025EB" w:rsidRPr="008B50A6" w:rsidRDefault="006025EB" w:rsidP="004C1FD6">
      <w:pPr>
        <w:pStyle w:val="BodyText3"/>
        <w:ind w:firstLine="709"/>
        <w:contextualSpacing/>
        <w:jc w:val="left"/>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6025EB" w:rsidRPr="008B50A6" w:rsidRDefault="006025EB" w:rsidP="004C1FD6">
      <w:pPr>
        <w:pStyle w:val="BodyText3"/>
        <w:ind w:firstLine="709"/>
        <w:contextualSpacing/>
        <w:jc w:val="left"/>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6025EB" w:rsidRDefault="006025EB" w:rsidP="004C1FD6">
      <w:pPr>
        <w:pStyle w:val="BodyText3"/>
        <w:ind w:firstLine="709"/>
        <w:contextualSpacing/>
        <w:jc w:val="left"/>
        <w:outlineLvl w:val="0"/>
        <w:rPr>
          <w:b/>
          <w:bCs/>
          <w:caps/>
          <w:sz w:val="24"/>
          <w:szCs w:val="24"/>
        </w:rPr>
      </w:pPr>
    </w:p>
    <w:p w:rsidR="006025EB" w:rsidRDefault="006025EB" w:rsidP="004C1FD6">
      <w:pPr>
        <w:pStyle w:val="BodyText3"/>
        <w:ind w:firstLine="709"/>
        <w:contextualSpacing/>
        <w:jc w:val="left"/>
        <w:outlineLvl w:val="0"/>
        <w:rPr>
          <w:b/>
          <w:bCs/>
          <w:caps/>
          <w:sz w:val="24"/>
          <w:szCs w:val="24"/>
        </w:rPr>
      </w:pPr>
    </w:p>
    <w:p w:rsidR="006025EB" w:rsidRDefault="006025EB" w:rsidP="004C1FD6">
      <w:pPr>
        <w:pStyle w:val="BodyText3"/>
        <w:ind w:firstLine="709"/>
        <w:contextualSpacing/>
        <w:jc w:val="left"/>
        <w:outlineLvl w:val="0"/>
        <w:rPr>
          <w:b/>
          <w:bCs/>
          <w:caps/>
          <w:sz w:val="24"/>
          <w:szCs w:val="24"/>
        </w:rPr>
      </w:pPr>
    </w:p>
    <w:p w:rsidR="006025EB" w:rsidRPr="008B50A6" w:rsidRDefault="006025EB" w:rsidP="004C1FD6">
      <w:pPr>
        <w:pStyle w:val="BodyText3"/>
        <w:ind w:firstLine="709"/>
        <w:contextualSpacing/>
        <w:jc w:val="left"/>
        <w:outlineLvl w:val="0"/>
        <w:rPr>
          <w:b/>
          <w:bCs/>
          <w:caps/>
          <w:sz w:val="24"/>
          <w:szCs w:val="24"/>
        </w:rPr>
      </w:pPr>
    </w:p>
    <w:p w:rsidR="006025EB" w:rsidRPr="008B50A6" w:rsidRDefault="006025EB" w:rsidP="0068155D">
      <w:pPr>
        <w:pStyle w:val="BodyText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025EB" w:rsidRPr="008B50A6" w:rsidRDefault="006025EB" w:rsidP="004C1FD6">
      <w:pPr>
        <w:pStyle w:val="PlainText"/>
        <w:ind w:firstLine="709"/>
        <w:contextualSpacing/>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число текущего месяца и 1 число следующего месяца за предыдущий месяц.</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6025EB" w:rsidRPr="008B50A6" w:rsidRDefault="006025EB" w:rsidP="004C1FD6">
      <w:pPr>
        <w:pStyle w:val="PlainText"/>
        <w:ind w:firstLine="709"/>
        <w:contextualSpacing/>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025EB" w:rsidRPr="008B50A6" w:rsidRDefault="006025EB" w:rsidP="004C1FD6">
      <w:pPr>
        <w:autoSpaceDE w:val="0"/>
        <w:autoSpaceDN w:val="0"/>
        <w:adjustRightInd w:val="0"/>
        <w:ind w:firstLine="709"/>
        <w:contextualSpacing/>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6025EB" w:rsidRPr="008B50A6" w:rsidRDefault="006025EB" w:rsidP="004C1FD6">
      <w:pPr>
        <w:autoSpaceDE w:val="0"/>
        <w:autoSpaceDN w:val="0"/>
        <w:adjustRightInd w:val="0"/>
        <w:ind w:firstLine="709"/>
        <w:contextualSpacing/>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6025EB" w:rsidRPr="008B50A6" w:rsidRDefault="006025EB" w:rsidP="004C1FD6">
      <w:pPr>
        <w:autoSpaceDE w:val="0"/>
        <w:autoSpaceDN w:val="0"/>
        <w:adjustRightInd w:val="0"/>
        <w:ind w:firstLine="709"/>
        <w:contextualSpacing/>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6025EB" w:rsidRPr="008B50A6" w:rsidRDefault="006025EB" w:rsidP="004C1FD6">
      <w:pPr>
        <w:autoSpaceDE w:val="0"/>
        <w:autoSpaceDN w:val="0"/>
        <w:adjustRightInd w:val="0"/>
        <w:ind w:firstLine="709"/>
        <w:contextualSpacing/>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6025EB" w:rsidRPr="008B50A6" w:rsidRDefault="006025EB" w:rsidP="004C1FD6">
      <w:pPr>
        <w:autoSpaceDE w:val="0"/>
        <w:autoSpaceDN w:val="0"/>
        <w:adjustRightInd w:val="0"/>
        <w:ind w:firstLine="709"/>
        <w:contextualSpacing/>
      </w:pPr>
      <w:r w:rsidRPr="008B50A6">
        <w:t>Расходы по перечислению заработной платы в кредитную организацию несет работодатель.</w:t>
      </w:r>
    </w:p>
    <w:p w:rsidR="006025EB" w:rsidRPr="008B50A6" w:rsidRDefault="006025EB" w:rsidP="004C1FD6">
      <w:pPr>
        <w:autoSpaceDE w:val="0"/>
        <w:autoSpaceDN w:val="0"/>
        <w:adjustRightInd w:val="0"/>
        <w:ind w:firstLine="709"/>
        <w:contextualSpacing/>
      </w:pPr>
      <w:r w:rsidRPr="008B50A6">
        <w:t>4.1.4. Работник обязан получать расчетный листок на руки.</w:t>
      </w:r>
    </w:p>
    <w:p w:rsidR="006025EB" w:rsidRPr="008B50A6" w:rsidRDefault="006025EB" w:rsidP="004C1FD6">
      <w:pPr>
        <w:autoSpaceDE w:val="0"/>
        <w:autoSpaceDN w:val="0"/>
        <w:adjustRightInd w:val="0"/>
        <w:ind w:firstLine="709"/>
        <w:contextualSpacing/>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6025EB" w:rsidRPr="008B50A6" w:rsidRDefault="006025EB" w:rsidP="004C1FD6">
      <w:pPr>
        <w:autoSpaceDE w:val="0"/>
        <w:autoSpaceDN w:val="0"/>
        <w:adjustRightInd w:val="0"/>
        <w:ind w:firstLine="709"/>
        <w:contextualSpacing/>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025EB" w:rsidRPr="008B50A6" w:rsidRDefault="006025EB" w:rsidP="004C1FD6">
      <w:pPr>
        <w:autoSpaceDE w:val="0"/>
        <w:autoSpaceDN w:val="0"/>
        <w:adjustRightInd w:val="0"/>
        <w:ind w:firstLine="709"/>
        <w:contextualSpacing/>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6025EB" w:rsidRPr="008B50A6" w:rsidRDefault="006025EB" w:rsidP="004C1FD6">
      <w:pPr>
        <w:autoSpaceDE w:val="0"/>
        <w:autoSpaceDN w:val="0"/>
        <w:adjustRightInd w:val="0"/>
        <w:ind w:firstLine="709"/>
        <w:contextualSpacing/>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6025EB" w:rsidRPr="008B50A6" w:rsidRDefault="006025EB" w:rsidP="004C1FD6">
      <w:pPr>
        <w:autoSpaceDE w:val="0"/>
        <w:autoSpaceDN w:val="0"/>
        <w:adjustRightInd w:val="0"/>
        <w:ind w:firstLine="709"/>
        <w:contextualSpacing/>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rPr>
        <w:t xml:space="preserve"> </w:t>
      </w:r>
      <w:r w:rsidRPr="00DF0B5F">
        <w:rPr>
          <w:rFonts w:eastAsia="MS Mincho"/>
          <w:i/>
        </w:rPr>
        <w:t>(</w:t>
      </w:r>
      <w:r w:rsidRPr="0068155D">
        <w:rPr>
          <w:rFonts w:eastAsia="MS Mincho"/>
          <w:b/>
          <w:i/>
        </w:rPr>
        <w:t>Приложение №8</w:t>
      </w:r>
      <w:r w:rsidRPr="00DF0B5F">
        <w:rPr>
          <w:rFonts w:eastAsia="MS Mincho"/>
          <w:i/>
        </w:rPr>
        <w:t>)</w:t>
      </w:r>
      <w:r w:rsidRPr="00DF0B5F">
        <w:rPr>
          <w:rFonts w:eastAsia="MS Mincho"/>
        </w:rPr>
        <w:t>;</w:t>
      </w:r>
    </w:p>
    <w:p w:rsidR="006025EB" w:rsidRPr="008B50A6" w:rsidRDefault="006025EB" w:rsidP="004C1FD6">
      <w:pPr>
        <w:autoSpaceDE w:val="0"/>
        <w:autoSpaceDN w:val="0"/>
        <w:adjustRightInd w:val="0"/>
        <w:ind w:firstLine="709"/>
        <w:contextualSpacing/>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Pr="0068155D">
        <w:rPr>
          <w:rFonts w:eastAsia="MS Mincho"/>
          <w:b/>
        </w:rPr>
        <w:t>(</w:t>
      </w:r>
      <w:r w:rsidRPr="0068155D">
        <w:rPr>
          <w:rFonts w:eastAsia="MS Mincho"/>
          <w:b/>
          <w:i/>
        </w:rPr>
        <w:t>Приложение №9)</w:t>
      </w:r>
      <w:r>
        <w:rPr>
          <w:rFonts w:eastAsia="MS Mincho"/>
          <w:i/>
        </w:rPr>
        <w:t xml:space="preserve"> </w:t>
      </w:r>
      <w:r w:rsidRPr="008B50A6">
        <w:rPr>
          <w:rFonts w:eastAsia="MS Mincho"/>
        </w:rPr>
        <w:t>и иные поощрительные выплаты).</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6025EB" w:rsidRPr="008B50A6" w:rsidRDefault="006025EB" w:rsidP="004C1FD6">
      <w:pPr>
        <w:pStyle w:val="List"/>
        <w:ind w:left="0" w:firstLine="709"/>
        <w:contextualSpacing/>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6025EB" w:rsidRPr="008B50A6" w:rsidRDefault="006025EB" w:rsidP="004C1FD6">
      <w:pPr>
        <w:pStyle w:val="List"/>
        <w:ind w:left="0" w:firstLine="709"/>
        <w:contextualSpacing/>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025EB" w:rsidRPr="008B50A6" w:rsidRDefault="006025EB" w:rsidP="004C1FD6">
      <w:pPr>
        <w:autoSpaceDE w:val="0"/>
        <w:autoSpaceDN w:val="0"/>
        <w:adjustRightInd w:val="0"/>
        <w:ind w:firstLine="709"/>
        <w:contextualSpacing/>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025EB" w:rsidRPr="008B50A6" w:rsidRDefault="006025EB" w:rsidP="004C1FD6">
      <w:pPr>
        <w:pStyle w:val="PlainText"/>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6025EB" w:rsidRPr="008B50A6" w:rsidRDefault="006025EB" w:rsidP="004C1FD6">
      <w:pPr>
        <w:pStyle w:val="PlainText"/>
        <w:autoSpaceDE w:val="0"/>
        <w:autoSpaceDN w:val="0"/>
        <w:adjustRightInd w:val="0"/>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6025EB" w:rsidRPr="008B50A6" w:rsidRDefault="006025EB" w:rsidP="004C1FD6">
      <w:pPr>
        <w:pStyle w:val="PlainText"/>
        <w:autoSpaceDE w:val="0"/>
        <w:autoSpaceDN w:val="0"/>
        <w:adjustRightInd w:val="0"/>
        <w:ind w:firstLine="709"/>
        <w:contextualSpacing/>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6025EB" w:rsidRPr="0068155D" w:rsidRDefault="006025EB" w:rsidP="004C1FD6">
      <w:pPr>
        <w:pStyle w:val="PlainText"/>
        <w:autoSpaceDE w:val="0"/>
        <w:autoSpaceDN w:val="0"/>
        <w:adjustRightInd w:val="0"/>
        <w:ind w:firstLine="709"/>
        <w:contextualSpacing/>
        <w:rPr>
          <w:rFonts w:ascii="Times New Roman" w:hAnsi="Times New Roman"/>
          <w:iCs/>
          <w:sz w:val="24"/>
          <w:szCs w:val="24"/>
        </w:rPr>
      </w:pPr>
      <w:r w:rsidRPr="0068155D">
        <w:rPr>
          <w:rFonts w:ascii="Times New Roman" w:hAnsi="Times New Roman"/>
          <w:iCs/>
          <w:sz w:val="24"/>
          <w:szCs w:val="24"/>
        </w:rPr>
        <w:t>-</w:t>
      </w:r>
      <w:r w:rsidRPr="0068155D">
        <w:rPr>
          <w:rFonts w:eastAsia="Arial Unicode MS"/>
          <w:kern w:val="1"/>
          <w:sz w:val="24"/>
          <w:szCs w:val="24"/>
        </w:rPr>
        <w:t> </w:t>
      </w:r>
      <w:r w:rsidRPr="0068155D">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6025EB" w:rsidRPr="008B50A6" w:rsidRDefault="006025EB" w:rsidP="004C1FD6">
      <w:pPr>
        <w:ind w:firstLine="709"/>
        <w:contextualSpacing/>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rsidRPr="008B50A6">
        <w:rPr>
          <w:iCs/>
        </w:rP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6025EB" w:rsidRPr="008B50A6" w:rsidRDefault="006025EB" w:rsidP="004C1FD6">
      <w:pPr>
        <w:pStyle w:val="List5"/>
        <w:ind w:left="0" w:firstLine="709"/>
        <w:contextualSpacing/>
      </w:pPr>
      <w:r w:rsidRPr="008B50A6">
        <w:t>4.9.</w:t>
      </w:r>
      <w:r w:rsidRPr="008B50A6">
        <w:rPr>
          <w:rFonts w:eastAsia="Arial Unicode MS"/>
          <w:color w:val="000000"/>
          <w:kern w:val="1"/>
        </w:rPr>
        <w:t> </w:t>
      </w:r>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t xml:space="preserve"> </w:t>
      </w:r>
      <w:r w:rsidRPr="0068155D">
        <w:rPr>
          <w:b/>
          <w:i/>
        </w:rPr>
        <w:t>(Приложение №10)</w:t>
      </w:r>
      <w:r w:rsidRPr="0068155D">
        <w:rPr>
          <w:b/>
        </w:rPr>
        <w:t>.</w:t>
      </w:r>
    </w:p>
    <w:p w:rsidR="006025EB" w:rsidRPr="008B50A6" w:rsidRDefault="006025EB" w:rsidP="004C1FD6">
      <w:pPr>
        <w:pStyle w:val="10"/>
        <w:ind w:left="0" w:right="0" w:firstLine="709"/>
        <w:contextualSpacing/>
        <w:jc w:val="left"/>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КМ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6025EB" w:rsidRPr="008B50A6" w:rsidRDefault="006025EB" w:rsidP="004C1FD6">
      <w:pPr>
        <w:pStyle w:val="10"/>
        <w:ind w:left="0" w:right="0" w:firstLine="709"/>
        <w:contextualSpacing/>
        <w:jc w:val="left"/>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6025EB" w:rsidRPr="008B50A6" w:rsidRDefault="006025EB" w:rsidP="004C1FD6">
      <w:pPr>
        <w:widowControl w:val="0"/>
        <w:autoSpaceDE w:val="0"/>
        <w:autoSpaceDN w:val="0"/>
        <w:adjustRightInd w:val="0"/>
        <w:ind w:firstLine="720"/>
        <w:rPr>
          <w:rFonts w:ascii="Times New Roman CYR" w:hAnsi="Times New Roman CYR" w:cs="Times New Roman CYR"/>
        </w:rPr>
      </w:pPr>
      <w:bookmarkStart w:id="1" w:name="sub_2512117"/>
      <w:bookmarkEnd w:id="0"/>
      <w:r w:rsidRPr="008B50A6">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6025EB" w:rsidRPr="008B50A6" w:rsidRDefault="006025EB" w:rsidP="004C1FD6">
      <w:pPr>
        <w:widowControl w:val="0"/>
        <w:autoSpaceDE w:val="0"/>
        <w:autoSpaceDN w:val="0"/>
        <w:adjustRightInd w:val="0"/>
        <w:ind w:firstLine="720"/>
        <w:rPr>
          <w:rFonts w:ascii="Times New Roman CYR" w:hAnsi="Times New Roman CYR" w:cs="Times New Roman CYR"/>
        </w:rPr>
      </w:pPr>
      <w:r w:rsidRPr="008B50A6">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6025EB" w:rsidRPr="008B50A6" w:rsidRDefault="006025EB" w:rsidP="004C1FD6">
      <w:pPr>
        <w:pStyle w:val="BodyText3"/>
        <w:ind w:firstLine="709"/>
        <w:contextualSpacing/>
        <w:jc w:val="left"/>
        <w:rPr>
          <w:iCs/>
          <w:sz w:val="24"/>
          <w:szCs w:val="24"/>
        </w:rPr>
      </w:pPr>
      <w:r w:rsidRPr="008B50A6">
        <w:rPr>
          <w:sz w:val="24"/>
          <w:szCs w:val="24"/>
        </w:rPr>
        <w:t>4.11.</w:t>
      </w:r>
      <w:r w:rsidRPr="008B50A6">
        <w:rPr>
          <w:rFonts w:eastAsia="Arial Unicode MS"/>
          <w:kern w:val="1"/>
          <w:sz w:val="24"/>
          <w:szCs w:val="24"/>
        </w:rPr>
        <w:t> П</w:t>
      </w:r>
      <w:r w:rsidRPr="008B50A6">
        <w:rPr>
          <w:iCs/>
          <w:sz w:val="24"/>
          <w:szCs w:val="24"/>
        </w:rPr>
        <w:t>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воспитанниками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6025EB" w:rsidRPr="008B50A6" w:rsidRDefault="006025EB" w:rsidP="004C1FD6">
      <w:pPr>
        <w:pStyle w:val="List3"/>
        <w:ind w:left="0" w:firstLine="709"/>
        <w:contextualSpacing/>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 xml:space="preserve"> </w:t>
      </w:r>
      <w:r w:rsidRPr="00D64D47">
        <w:rPr>
          <w:b/>
          <w:i/>
        </w:rPr>
        <w:t>(Приложение №11</w:t>
      </w:r>
      <w:r w:rsidRPr="0068155D">
        <w:rPr>
          <w:i/>
        </w:rPr>
        <w:t>)</w:t>
      </w:r>
      <w:r w:rsidRPr="0068155D">
        <w:t>.</w:t>
      </w:r>
    </w:p>
    <w:p w:rsidR="006025EB" w:rsidRPr="008B50A6" w:rsidRDefault="006025EB" w:rsidP="004C1FD6">
      <w:pPr>
        <w:pStyle w:val="List3"/>
        <w:ind w:left="0" w:firstLine="709"/>
        <w:contextualSpacing/>
      </w:pPr>
      <w:r w:rsidRPr="008B50A6">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6025EB" w:rsidRPr="008B50A6" w:rsidRDefault="006025EB" w:rsidP="004C1FD6">
      <w:pPr>
        <w:pStyle w:val="List3"/>
        <w:ind w:left="0" w:firstLine="709"/>
        <w:contextualSpacing/>
      </w:pPr>
      <w:r w:rsidRPr="008B50A6">
        <w:t>4.14. Стороны гарантируют педагогическим работникам при подготовке и проведении аттестации предоставление всех прав и льгот, предусмотренных</w:t>
      </w:r>
      <w:r>
        <w:t xml:space="preserve"> нормативными правовыми актами.</w:t>
      </w:r>
    </w:p>
    <w:p w:rsidR="006025EB" w:rsidRPr="008B50A6" w:rsidRDefault="006025EB" w:rsidP="004C1FD6">
      <w:pPr>
        <w:pStyle w:val="List3"/>
        <w:ind w:left="0" w:firstLine="709"/>
        <w:contextualSpacing/>
      </w:pPr>
    </w:p>
    <w:p w:rsidR="006025EB" w:rsidRPr="008B50A6" w:rsidRDefault="006025EB" w:rsidP="00AB42AF">
      <w:pPr>
        <w:pStyle w:val="BodyText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Социальные гарантии и меры социальной поддержки</w:t>
      </w:r>
    </w:p>
    <w:p w:rsidR="006025EB" w:rsidRPr="00AF7F90" w:rsidRDefault="006025EB" w:rsidP="004C1FD6">
      <w:pPr>
        <w:pStyle w:val="BodyText3"/>
        <w:ind w:firstLine="709"/>
        <w:contextualSpacing/>
        <w:jc w:val="left"/>
        <w:rPr>
          <w:b/>
          <w:bCs/>
          <w:sz w:val="24"/>
          <w:szCs w:val="24"/>
        </w:rPr>
      </w:pPr>
      <w:r w:rsidRPr="00AF7F90">
        <w:rPr>
          <w:b/>
          <w:bCs/>
          <w:sz w:val="24"/>
          <w:szCs w:val="24"/>
        </w:rPr>
        <w:t>5.</w:t>
      </w:r>
      <w:r w:rsidRPr="00AF7F90">
        <w:rPr>
          <w:rFonts w:eastAsia="Arial Unicode MS"/>
          <w:b/>
          <w:kern w:val="1"/>
          <w:sz w:val="24"/>
          <w:szCs w:val="24"/>
        </w:rPr>
        <w:t> </w:t>
      </w:r>
      <w:r w:rsidRPr="00AF7F90">
        <w:rPr>
          <w:b/>
          <w:bCs/>
          <w:sz w:val="24"/>
          <w:szCs w:val="24"/>
        </w:rPr>
        <w:t>Стороны договорились о том, что:</w:t>
      </w:r>
    </w:p>
    <w:p w:rsidR="006025EB" w:rsidRPr="00AF7F90" w:rsidRDefault="006025EB" w:rsidP="004C1FD6">
      <w:pPr>
        <w:pStyle w:val="Default"/>
        <w:ind w:firstLine="709"/>
        <w:contextualSpacing/>
        <w:rPr>
          <w:color w:val="auto"/>
        </w:rPr>
      </w:pPr>
      <w:r w:rsidRPr="00AF7F90">
        <w:rPr>
          <w:color w:val="auto"/>
        </w:rPr>
        <w:t>5.1.1.</w:t>
      </w:r>
      <w:r w:rsidRPr="00AF7F90">
        <w:rPr>
          <w:rFonts w:eastAsia="Arial Unicode MS"/>
          <w:color w:val="auto"/>
          <w:kern w:val="1"/>
        </w:rPr>
        <w:t> </w:t>
      </w:r>
      <w:r w:rsidRPr="00AF7F90">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6025EB" w:rsidRPr="008B50A6" w:rsidRDefault="006025EB" w:rsidP="004C1FD6">
      <w:pPr>
        <w:ind w:firstLine="705"/>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6025EB" w:rsidRPr="008B50A6" w:rsidRDefault="006025EB" w:rsidP="004C1FD6">
      <w:pPr>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6025EB" w:rsidRPr="00AF7F90" w:rsidRDefault="006025EB" w:rsidP="004C1FD6">
      <w:pPr>
        <w:rPr>
          <w:b/>
          <w:bCs/>
        </w:rPr>
      </w:pPr>
      <w:r w:rsidRPr="00AF7F90">
        <w:rPr>
          <w:b/>
          <w:bCs/>
        </w:rPr>
        <w:tab/>
        <w:t>5.2.2. Предоставлять работникам образования оплачиваемые свободные дни по следующим причинам:</w:t>
      </w:r>
    </w:p>
    <w:p w:rsidR="006025EB" w:rsidRPr="00AF7F90" w:rsidRDefault="006025EB" w:rsidP="004C1FD6">
      <w:r w:rsidRPr="00AF7F90">
        <w:tab/>
        <w:t>- бракосочетание работника - три рабочих дня;</w:t>
      </w:r>
    </w:p>
    <w:p w:rsidR="006025EB" w:rsidRPr="00AF7F90" w:rsidRDefault="006025EB" w:rsidP="004C1FD6">
      <w:r w:rsidRPr="00AF7F90">
        <w:tab/>
        <w:t>- бракосочетание детей - один рабочий день;</w:t>
      </w:r>
    </w:p>
    <w:p w:rsidR="006025EB" w:rsidRPr="00AF7F90" w:rsidRDefault="006025EB" w:rsidP="004C1FD6">
      <w:pPr>
        <w:ind w:firstLine="709"/>
      </w:pPr>
      <w:r w:rsidRPr="00AF7F90">
        <w:t>- никах и венчание работника – один рабочий день</w:t>
      </w:r>
    </w:p>
    <w:p w:rsidR="006025EB" w:rsidRPr="00AF7F90" w:rsidRDefault="006025EB" w:rsidP="004C1FD6">
      <w:r w:rsidRPr="00AF7F90">
        <w:tab/>
        <w:t>- родителям первоклассников - 1 сентября; родителям выпускников в день последнего звонка;</w:t>
      </w:r>
    </w:p>
    <w:p w:rsidR="006025EB" w:rsidRPr="00AF7F90" w:rsidRDefault="006025EB" w:rsidP="004C1FD6">
      <w:r w:rsidRPr="00AF7F90">
        <w:tab/>
        <w:t>- смерть детей, родителей, супруга, супруги - три рабочих дня;</w:t>
      </w:r>
    </w:p>
    <w:p w:rsidR="006025EB" w:rsidRPr="00AF7F90" w:rsidRDefault="006025EB" w:rsidP="004C1FD6">
      <w:r w:rsidRPr="00AF7F90">
        <w:tab/>
        <w:t>- переезд на новое место жительства - два рабочих дня;</w:t>
      </w:r>
    </w:p>
    <w:p w:rsidR="006025EB" w:rsidRPr="00AF7F90" w:rsidRDefault="006025EB" w:rsidP="004C1FD6">
      <w:r w:rsidRPr="00AF7F90">
        <w:tab/>
        <w:t>- проводы сына на службу в армию - один рабочий день;</w:t>
      </w:r>
    </w:p>
    <w:p w:rsidR="006025EB" w:rsidRPr="00AF7F90" w:rsidRDefault="006025EB" w:rsidP="004C1FD6">
      <w:pPr>
        <w:ind w:firstLine="709"/>
      </w:pPr>
      <w:r w:rsidRPr="00AF7F90">
        <w:t xml:space="preserve">- отцу при выписке новорожденного ребенка из роддома – один рабочий день; </w:t>
      </w:r>
    </w:p>
    <w:p w:rsidR="006025EB" w:rsidRPr="00AF7F90" w:rsidRDefault="006025EB" w:rsidP="004C1FD6">
      <w:r w:rsidRPr="00AF7F90">
        <w:tab/>
        <w:t>- работникам, имеющим родителей в возрасте 80 лет и старше– один рабочий день в квартал;</w:t>
      </w:r>
    </w:p>
    <w:p w:rsidR="006025EB" w:rsidRPr="00AF7F90" w:rsidRDefault="006025EB" w:rsidP="004C1FD6">
      <w:r w:rsidRPr="00AF7F90">
        <w:tab/>
        <w:t>- работникам, являющимся участниками боевых действий – один рабочий  день в квартал;</w:t>
      </w:r>
    </w:p>
    <w:p w:rsidR="006025EB" w:rsidRPr="00AF7F90" w:rsidRDefault="006025EB" w:rsidP="004C1FD6">
      <w:r w:rsidRPr="00AF7F90">
        <w:tab/>
        <w:t>- за работу в течение года без листа нетрудоспособности - 3 рабочих дня.</w:t>
      </w:r>
    </w:p>
    <w:p w:rsidR="006025EB" w:rsidRPr="008B50A6" w:rsidRDefault="006025EB" w:rsidP="004C1FD6">
      <w:pPr>
        <w:rPr>
          <w:color w:val="000000"/>
        </w:rPr>
      </w:pPr>
      <w:r w:rsidRPr="008B50A6">
        <w:rPr>
          <w:color w:val="000000"/>
        </w:rPr>
        <w:tab/>
        <w:t>5.2.3. Оплатить за счет средств образовательной организации подписку на Приложение к «Учительской газете» газеты «Мой профсоюз».</w:t>
      </w:r>
    </w:p>
    <w:p w:rsidR="006025EB" w:rsidRPr="00AF7F90" w:rsidRDefault="006025EB" w:rsidP="004C1FD6">
      <w:pPr>
        <w:pStyle w:val="Default"/>
        <w:ind w:firstLine="709"/>
        <w:contextualSpacing/>
        <w:rPr>
          <w:i/>
          <w:iCs/>
          <w:color w:val="auto"/>
        </w:rPr>
      </w:pPr>
      <w:r w:rsidRPr="008B50A6">
        <w:rPr>
          <w:color w:val="auto"/>
        </w:rPr>
        <w:t>5.2.4. Ходатайствовать об оказании мер социальной поддержки работникам-членам профсоюза из средств фонда социальной защиты территориальной профсоюзной организации.</w:t>
      </w:r>
    </w:p>
    <w:p w:rsidR="006025EB" w:rsidRPr="008B50A6" w:rsidRDefault="006025EB" w:rsidP="004C1FD6">
      <w:pPr>
        <w:pStyle w:val="BodyText3"/>
        <w:ind w:firstLine="709"/>
        <w:contextualSpacing/>
        <w:jc w:val="left"/>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6025EB" w:rsidRPr="008B50A6" w:rsidRDefault="006025EB" w:rsidP="004C1FD6">
      <w:pPr>
        <w:pStyle w:val="BodyText3"/>
        <w:ind w:firstLine="709"/>
        <w:contextualSpacing/>
        <w:jc w:val="left"/>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6025EB" w:rsidRPr="008B50A6" w:rsidRDefault="006025EB" w:rsidP="004C1FD6">
      <w:pPr>
        <w:pStyle w:val="BodyText3"/>
        <w:ind w:firstLine="709"/>
        <w:contextualSpacing/>
        <w:jc w:val="left"/>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6025EB" w:rsidRPr="008B50A6" w:rsidRDefault="006025EB" w:rsidP="004C1FD6">
      <w:pPr>
        <w:pStyle w:val="BodyText3"/>
        <w:ind w:firstLine="709"/>
        <w:contextualSpacing/>
        <w:jc w:val="left"/>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6025EB" w:rsidRPr="008B50A6" w:rsidRDefault="006025EB" w:rsidP="004C1FD6">
      <w:pPr>
        <w:pStyle w:val="BodyText3"/>
        <w:ind w:firstLine="709"/>
        <w:contextualSpacing/>
        <w:jc w:val="left"/>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6025EB" w:rsidRPr="008B50A6" w:rsidRDefault="006025EB" w:rsidP="004C1FD6">
      <w:pPr>
        <w:pStyle w:val="BodyText3"/>
        <w:ind w:firstLine="709"/>
        <w:contextualSpacing/>
        <w:jc w:val="left"/>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6025EB" w:rsidRPr="00AF7F90" w:rsidRDefault="006025EB" w:rsidP="004C1FD6">
      <w:pPr>
        <w:pStyle w:val="BodyText3"/>
        <w:tabs>
          <w:tab w:val="left" w:pos="1620"/>
        </w:tabs>
        <w:ind w:firstLine="709"/>
        <w:contextualSpacing/>
        <w:jc w:val="left"/>
        <w:rPr>
          <w:sz w:val="24"/>
          <w:szCs w:val="24"/>
        </w:rPr>
      </w:pPr>
      <w:r w:rsidRPr="00AF7F90">
        <w:rPr>
          <w:sz w:val="24"/>
          <w:szCs w:val="24"/>
        </w:rPr>
        <w:t>5.3.6.</w:t>
      </w:r>
      <w:r w:rsidRPr="00AF7F90">
        <w:rPr>
          <w:rFonts w:eastAsia="Arial Unicode MS"/>
          <w:kern w:val="1"/>
          <w:sz w:val="24"/>
          <w:szCs w:val="24"/>
        </w:rPr>
        <w:t> </w:t>
      </w:r>
      <w:r w:rsidRPr="00AF7F90">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организаций – в размере должностного оклада за счет средств работодателя.</w:t>
      </w:r>
    </w:p>
    <w:p w:rsidR="006025EB" w:rsidRPr="008B50A6" w:rsidRDefault="006025EB" w:rsidP="004C1FD6">
      <w:pPr>
        <w:pStyle w:val="BodyText3"/>
        <w:ind w:firstLine="709"/>
        <w:contextualSpacing/>
        <w:jc w:val="left"/>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6025EB" w:rsidRPr="00AF7F90" w:rsidRDefault="006025EB" w:rsidP="004C1FD6">
      <w:pPr>
        <w:pStyle w:val="BodyText3"/>
        <w:ind w:firstLine="709"/>
        <w:contextualSpacing/>
        <w:jc w:val="left"/>
        <w:rPr>
          <w:sz w:val="24"/>
          <w:szCs w:val="24"/>
        </w:rPr>
      </w:pPr>
      <w:r>
        <w:rPr>
          <w:sz w:val="24"/>
          <w:szCs w:val="24"/>
        </w:rPr>
        <w:t>5.3.8</w:t>
      </w:r>
      <w:r w:rsidRPr="00AF7F90">
        <w:rPr>
          <w:sz w:val="24"/>
          <w:szCs w:val="24"/>
        </w:rPr>
        <w:t>.</w:t>
      </w:r>
      <w:r w:rsidRPr="00AF7F90">
        <w:rPr>
          <w:rFonts w:eastAsia="Arial Unicode MS"/>
          <w:kern w:val="1"/>
          <w:sz w:val="24"/>
          <w:szCs w:val="24"/>
        </w:rPr>
        <w:t> </w:t>
      </w:r>
      <w:r w:rsidRPr="00AF7F90">
        <w:rPr>
          <w:sz w:val="24"/>
          <w:szCs w:val="24"/>
        </w:rPr>
        <w:t>Оказывать работникам материальную помощь при рождении ребёнка.</w:t>
      </w:r>
    </w:p>
    <w:p w:rsidR="006025EB" w:rsidRPr="008B50A6" w:rsidRDefault="006025EB" w:rsidP="004C1FD6">
      <w:pPr>
        <w:pStyle w:val="HTMLPreformatted"/>
        <w:ind w:firstLine="709"/>
        <w:contextualSpacing/>
        <w:rPr>
          <w:rFonts w:ascii="Times New Roman" w:hAnsi="Times New Roman"/>
          <w:sz w:val="24"/>
          <w:szCs w:val="24"/>
        </w:rPr>
      </w:pPr>
      <w:r>
        <w:rPr>
          <w:rFonts w:ascii="Times New Roman" w:hAnsi="Times New Roman"/>
          <w:sz w:val="24"/>
          <w:szCs w:val="24"/>
        </w:rPr>
        <w:t>5.3.9</w:t>
      </w:r>
      <w:r w:rsidRPr="008B50A6">
        <w:rPr>
          <w:rFonts w:ascii="Times New Roman" w:hAnsi="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8B50A6">
        <w:rPr>
          <w:rFonts w:eastAsia="Arial Unicode MS"/>
          <w:color w:val="000000"/>
          <w:kern w:val="1"/>
          <w:sz w:val="24"/>
          <w:szCs w:val="24"/>
        </w:rPr>
        <w:t> </w:t>
      </w:r>
      <w:r w:rsidRPr="008B50A6">
        <w:rPr>
          <w:rFonts w:ascii="Times New Roman" w:hAnsi="Times New Roman"/>
          <w:sz w:val="24"/>
          <w:szCs w:val="24"/>
        </w:rPr>
        <w:t>ТК РФ).</w:t>
      </w:r>
    </w:p>
    <w:p w:rsidR="006025EB" w:rsidRDefault="006025EB" w:rsidP="004C1F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pPr>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6025EB" w:rsidRDefault="006025EB" w:rsidP="004C1F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pPr>
    </w:p>
    <w:p w:rsidR="006025EB" w:rsidRPr="008B50A6" w:rsidRDefault="006025EB" w:rsidP="004C1FD6">
      <w:pPr>
        <w:pStyle w:val="Default"/>
        <w:ind w:firstLine="709"/>
        <w:contextualSpacing/>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6025EB" w:rsidRPr="008B50A6" w:rsidRDefault="006025EB" w:rsidP="004C1FD6">
      <w:pPr>
        <w:pStyle w:val="Default"/>
        <w:ind w:firstLine="709"/>
        <w:contextualSpacing/>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6025EB" w:rsidRPr="008B50A6" w:rsidRDefault="006025EB" w:rsidP="004C1FD6">
      <w:pPr>
        <w:pStyle w:val="BodyText3"/>
        <w:ind w:firstLine="709"/>
        <w:contextualSpacing/>
        <w:jc w:val="left"/>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поддержка мероприятий для ветеранов-членов Профсоюза;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6025EB" w:rsidRPr="00AF7F90" w:rsidRDefault="006025EB" w:rsidP="004C1FD6">
      <w:pPr>
        <w:pStyle w:val="Default"/>
        <w:ind w:firstLine="709"/>
        <w:contextualSpacing/>
        <w:rPr>
          <w:color w:val="auto"/>
        </w:rPr>
      </w:pPr>
      <w:r w:rsidRPr="00AF7F90">
        <w:rPr>
          <w:color w:val="auto"/>
        </w:rPr>
        <w:t>5.4.3.</w:t>
      </w:r>
      <w:r w:rsidRPr="00AF7F90">
        <w:rPr>
          <w:rFonts w:eastAsia="Arial Unicode MS"/>
          <w:color w:val="auto"/>
          <w:kern w:val="1"/>
        </w:rPr>
        <w:t> </w:t>
      </w:r>
      <w:r w:rsidRPr="00AF7F90">
        <w:rPr>
          <w:color w:val="auto"/>
        </w:rPr>
        <w:t xml:space="preserve">Организовать контроль за работой пищеблока в образовательной организации, в том числе за графиком и режимом работы, качеством и ассортиментом продукции и санитарно-гигиеническими условиями. </w:t>
      </w:r>
    </w:p>
    <w:p w:rsidR="006025EB" w:rsidRPr="008B50A6" w:rsidRDefault="006025EB" w:rsidP="004C1FD6">
      <w:pPr>
        <w:pStyle w:val="Default"/>
        <w:ind w:firstLine="709"/>
        <w:contextualSpacing/>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6025EB" w:rsidRPr="008B50A6" w:rsidRDefault="006025EB" w:rsidP="004C1FD6">
      <w:pPr>
        <w:pStyle w:val="Default"/>
        <w:ind w:firstLine="709"/>
        <w:contextualSpacing/>
        <w:rPr>
          <w:color w:val="auto"/>
        </w:rPr>
      </w:pPr>
      <w:r w:rsidRPr="008B50A6">
        <w:rPr>
          <w:color w:val="auto"/>
        </w:rPr>
        <w:t xml:space="preserve">Материальные виды поощрений: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6025EB"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6025EB" w:rsidRDefault="006025EB" w:rsidP="004C1FD6">
      <w:pPr>
        <w:pStyle w:val="Default"/>
        <w:ind w:firstLine="709"/>
        <w:contextualSpacing/>
        <w:rPr>
          <w:color w:val="auto"/>
        </w:rPr>
      </w:pPr>
      <w:r>
        <w:rPr>
          <w:color w:val="auto"/>
        </w:rPr>
        <w:t>- премирование победителей конкурсных мероприятий муниципального, регионального, всероссийского и международного уровней;</w:t>
      </w:r>
    </w:p>
    <w:p w:rsidR="006025EB" w:rsidRPr="008B50A6" w:rsidRDefault="006025EB" w:rsidP="004C1FD6">
      <w:pPr>
        <w:pStyle w:val="Default"/>
        <w:ind w:firstLine="709"/>
        <w:contextualSpacing/>
        <w:rPr>
          <w:color w:val="auto"/>
        </w:rPr>
      </w:pPr>
      <w:r>
        <w:rPr>
          <w:color w:val="auto"/>
        </w:rPr>
        <w:t>Нематериальные виды поощрения:</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6025EB"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грамоты за достижения обучающихся в олимпиадном движении, в социально-значимой деятельности, </w:t>
      </w:r>
    </w:p>
    <w:p w:rsidR="006025EB" w:rsidRPr="008B50A6" w:rsidRDefault="006025EB" w:rsidP="004C1FD6">
      <w:pPr>
        <w:pStyle w:val="Default"/>
        <w:ind w:firstLine="709"/>
        <w:contextualSpacing/>
        <w:rPr>
          <w:color w:val="auto"/>
        </w:rPr>
      </w:pPr>
      <w:r>
        <w:rPr>
          <w:color w:val="auto"/>
        </w:rPr>
        <w:t>- 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6025EB" w:rsidRPr="008B50A6" w:rsidRDefault="006025EB" w:rsidP="004C1FD6">
      <w:pPr>
        <w:pStyle w:val="Default"/>
        <w:ind w:firstLine="709"/>
        <w:contextualSpacing/>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6025EB" w:rsidRPr="008B50A6" w:rsidRDefault="006025EB" w:rsidP="004C1FD6">
      <w:pPr>
        <w:pStyle w:val="Default"/>
        <w:ind w:firstLine="709"/>
        <w:contextualSpacing/>
        <w:rPr>
          <w:iCs/>
          <w:color w:val="auto"/>
        </w:rPr>
      </w:pPr>
      <w:r w:rsidRPr="008B50A6">
        <w:rPr>
          <w:iCs/>
          <w:color w:val="auto"/>
        </w:rPr>
        <w:t>-льготные путевки в санатории ФПРТ, объединения профкурорт ФПРТ</w:t>
      </w:r>
    </w:p>
    <w:p w:rsidR="006025EB" w:rsidRPr="008B50A6" w:rsidRDefault="006025EB" w:rsidP="004C1FD6">
      <w:pPr>
        <w:ind w:firstLine="709"/>
        <w:rPr>
          <w:iCs/>
        </w:rPr>
      </w:pPr>
      <w:r w:rsidRPr="008B50A6">
        <w:rPr>
          <w:iCs/>
        </w:rPr>
        <w:t xml:space="preserve">-отдых в Крым по проекту «За здоровьем в Крым»; </w:t>
      </w:r>
    </w:p>
    <w:p w:rsidR="006025EB" w:rsidRPr="008B50A6" w:rsidRDefault="006025EB" w:rsidP="004C1FD6">
      <w:pPr>
        <w:ind w:firstLine="709"/>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6025EB" w:rsidRPr="008B50A6" w:rsidRDefault="006025EB" w:rsidP="004C1FD6">
      <w:pPr>
        <w:ind w:firstLine="708"/>
        <w:rPr>
          <w:iCs/>
          <w:spacing w:val="-4"/>
        </w:rPr>
      </w:pPr>
      <w:r w:rsidRPr="008B50A6">
        <w:rPr>
          <w:iCs/>
          <w:spacing w:val="-4"/>
        </w:rPr>
        <w:t>-санаторный отдых по программе «Тур выходного дня»;</w:t>
      </w:r>
    </w:p>
    <w:p w:rsidR="006025EB" w:rsidRPr="008B50A6" w:rsidRDefault="006025EB" w:rsidP="004C1FD6">
      <w:pPr>
        <w:ind w:firstLine="709"/>
        <w:rPr>
          <w:iCs/>
        </w:rPr>
      </w:pPr>
      <w:r w:rsidRPr="008B50A6">
        <w:rPr>
          <w:iCs/>
        </w:rPr>
        <w:t>-льготный потребительский кредит в кредитных организациях на территории Республики Татарстан;</w:t>
      </w:r>
    </w:p>
    <w:p w:rsidR="006025EB" w:rsidRPr="008B50A6" w:rsidRDefault="006025EB" w:rsidP="004C1FD6">
      <w:pPr>
        <w:ind w:firstLine="709"/>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6025EB" w:rsidRDefault="006025EB" w:rsidP="004C1FD6">
      <w:pPr>
        <w:ind w:firstLine="709"/>
        <w:rPr>
          <w:bCs/>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r w:rsidRPr="008B50A6">
        <w:rPr>
          <w:bCs/>
          <w:iCs/>
          <w:lang w:val="en-US"/>
        </w:rPr>
        <w:t>Profcards</w:t>
      </w:r>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6025EB" w:rsidRPr="008B50A6" w:rsidRDefault="006025EB" w:rsidP="004C1FD6">
      <w:pPr>
        <w:ind w:firstLine="709"/>
        <w:rPr>
          <w:iCs/>
        </w:rPr>
      </w:pPr>
    </w:p>
    <w:p w:rsidR="006025EB" w:rsidRPr="008B50A6" w:rsidRDefault="006025EB" w:rsidP="00AB42AF">
      <w:pPr>
        <w:pStyle w:val="BodyText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6025EB" w:rsidRPr="008B50A6" w:rsidRDefault="006025EB" w:rsidP="004C1FD6">
      <w:pPr>
        <w:ind w:firstLine="709"/>
        <w:contextualSpacing/>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6025EB" w:rsidRPr="008B50A6" w:rsidRDefault="006025EB" w:rsidP="004C1FD6">
      <w:pPr>
        <w:pStyle w:val="BodyTextIndent3"/>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6025EB" w:rsidRPr="008B50A6" w:rsidRDefault="006025EB" w:rsidP="004C1FD6">
      <w:pPr>
        <w:ind w:firstLine="709"/>
        <w:contextualSpacing/>
        <w:rPr>
          <w:i/>
          <w:iCs/>
        </w:rPr>
      </w:pPr>
      <w:r w:rsidRPr="008B50A6">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6025EB" w:rsidRPr="00DF0B5F" w:rsidRDefault="006025EB" w:rsidP="004C1FD6">
      <w:pPr>
        <w:pStyle w:val="BodyTextIndent3"/>
        <w:spacing w:after="0"/>
        <w:ind w:left="0" w:firstLine="709"/>
        <w:contextualSpacing/>
        <w:rPr>
          <w:sz w:val="24"/>
          <w:szCs w:val="24"/>
        </w:rPr>
      </w:pPr>
      <w:r w:rsidRPr="008B50A6">
        <w:rPr>
          <w:sz w:val="24"/>
          <w:szCs w:val="24"/>
        </w:rPr>
        <w:t>6.1.2.</w:t>
      </w:r>
      <w:r w:rsidRPr="008B50A6">
        <w:rPr>
          <w:rFonts w:eastAsia="Arial Unicode MS"/>
          <w:color w:val="000000"/>
          <w:kern w:val="1"/>
          <w:sz w:val="24"/>
          <w:szCs w:val="24"/>
        </w:rPr>
        <w:t> </w:t>
      </w:r>
      <w:r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Pr="00DF0B5F">
        <w:rPr>
          <w:sz w:val="24"/>
          <w:szCs w:val="24"/>
        </w:rPr>
        <w:t>.</w:t>
      </w:r>
    </w:p>
    <w:p w:rsidR="006025EB" w:rsidRPr="008B50A6" w:rsidRDefault="006025EB" w:rsidP="004C1FD6">
      <w:pPr>
        <w:pStyle w:val="BodyTextIndent3"/>
        <w:spacing w:after="0"/>
        <w:ind w:left="0" w:firstLine="709"/>
        <w:contextualSpacing/>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комиссии по охране труда.</w:t>
      </w:r>
    </w:p>
    <w:p w:rsidR="006025EB" w:rsidRPr="008B50A6" w:rsidRDefault="006025EB" w:rsidP="004C1FD6">
      <w:pPr>
        <w:pStyle w:val="BodyTextIndent3"/>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6025EB" w:rsidRPr="00DF0B5F" w:rsidRDefault="006025EB" w:rsidP="004C1FD6">
      <w:pPr>
        <w:pStyle w:val="BodyTextIndent3"/>
        <w:numPr>
          <w:ilvl w:val="0"/>
          <w:numId w:val="25"/>
        </w:numPr>
        <w:spacing w:after="0"/>
        <w:contextualSpacing/>
        <w:rPr>
          <w:sz w:val="24"/>
          <w:szCs w:val="24"/>
        </w:rPr>
      </w:pPr>
      <w:r w:rsidRPr="008B50A6">
        <w:rPr>
          <w:sz w:val="24"/>
          <w:szCs w:val="24"/>
        </w:rPr>
        <w:t>выборы представителей в формируемую на паритетной основе комиссию по охране труда</w:t>
      </w:r>
      <w:r>
        <w:rPr>
          <w:sz w:val="24"/>
          <w:szCs w:val="24"/>
        </w:rPr>
        <w:t xml:space="preserve"> </w:t>
      </w:r>
      <w:r w:rsidRPr="00AB42AF">
        <w:rPr>
          <w:b/>
          <w:i/>
          <w:sz w:val="24"/>
          <w:szCs w:val="24"/>
        </w:rPr>
        <w:t>(Приложение №12</w:t>
      </w:r>
      <w:r w:rsidRPr="00DF0B5F">
        <w:rPr>
          <w:i/>
          <w:sz w:val="24"/>
          <w:szCs w:val="24"/>
        </w:rPr>
        <w:t>)</w:t>
      </w:r>
      <w:r w:rsidRPr="00DF0B5F">
        <w:rPr>
          <w:sz w:val="24"/>
          <w:szCs w:val="24"/>
        </w:rPr>
        <w:t>;</w:t>
      </w:r>
    </w:p>
    <w:p w:rsidR="006025EB" w:rsidRPr="008B50A6" w:rsidRDefault="006025EB" w:rsidP="004C1FD6">
      <w:pPr>
        <w:pStyle w:val="BodyTextIndent3"/>
        <w:numPr>
          <w:ilvl w:val="0"/>
          <w:numId w:val="25"/>
        </w:numPr>
        <w:spacing w:after="0"/>
        <w:contextualSpacing/>
        <w:rPr>
          <w:sz w:val="24"/>
          <w:szCs w:val="24"/>
        </w:rPr>
      </w:pPr>
      <w:r w:rsidRPr="008B50A6">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6025EB" w:rsidRPr="008B50A6" w:rsidRDefault="006025EB" w:rsidP="004C1FD6">
      <w:pPr>
        <w:pStyle w:val="BodyTextIndent3"/>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6025EB" w:rsidRPr="008B50A6" w:rsidRDefault="006025EB" w:rsidP="004C1FD6">
      <w:pPr>
        <w:pStyle w:val="BodyTextIndent3"/>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6025EB" w:rsidRPr="008B50A6" w:rsidRDefault="006025EB" w:rsidP="004C1FD6">
      <w:pPr>
        <w:pStyle w:val="BodyTextIndent3"/>
        <w:spacing w:after="0"/>
        <w:ind w:left="0" w:firstLine="709"/>
        <w:contextualSpacing/>
        <w:rPr>
          <w:sz w:val="24"/>
          <w:szCs w:val="24"/>
        </w:rPr>
      </w:pPr>
      <w:r w:rsidRPr="008B50A6">
        <w:rPr>
          <w:sz w:val="24"/>
          <w:szCs w:val="24"/>
        </w:rPr>
        <w:t>6.1.5.</w:t>
      </w:r>
      <w:r w:rsidRPr="008B50A6">
        <w:rPr>
          <w:rFonts w:eastAsia="Arial Unicode MS"/>
          <w:kern w:val="1"/>
          <w:sz w:val="24"/>
          <w:szCs w:val="24"/>
        </w:rPr>
        <w:t> </w:t>
      </w:r>
      <w:r w:rsidRPr="008B50A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6025EB" w:rsidRPr="008B50A6" w:rsidRDefault="006025EB" w:rsidP="004C1FD6">
      <w:pPr>
        <w:pStyle w:val="BodyTextIndent3"/>
        <w:spacing w:after="0"/>
        <w:ind w:left="0" w:firstLine="709"/>
        <w:contextualSpacing/>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6025EB" w:rsidRPr="008B50A6" w:rsidRDefault="006025EB" w:rsidP="004C1FD6">
      <w:pPr>
        <w:pStyle w:val="BodyTextIndent3"/>
        <w:spacing w:after="0"/>
        <w:ind w:left="0" w:firstLine="709"/>
        <w:contextualSpacing/>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6025EB" w:rsidRPr="008B50A6" w:rsidRDefault="006025EB" w:rsidP="004C1FD6">
      <w:pPr>
        <w:pStyle w:val="BodyTextIndent3"/>
        <w:spacing w:after="0"/>
        <w:ind w:left="0" w:firstLine="709"/>
        <w:contextualSpacing/>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025EB" w:rsidRPr="008B50A6" w:rsidRDefault="006025EB" w:rsidP="004C1FD6">
      <w:pPr>
        <w:ind w:firstLine="709"/>
        <w:contextualSpacing/>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6025EB" w:rsidRPr="008B50A6" w:rsidRDefault="006025EB" w:rsidP="004C1FD6">
      <w:pPr>
        <w:ind w:firstLine="709"/>
      </w:pPr>
      <w:r w:rsidRPr="008B50A6">
        <w:t>6.2.1. Обеспечивать безопасные и здоровые условия труда.</w:t>
      </w:r>
    </w:p>
    <w:p w:rsidR="006025EB" w:rsidRPr="008B50A6" w:rsidRDefault="006025EB" w:rsidP="004C1FD6">
      <w:pPr>
        <w:tabs>
          <w:tab w:val="left" w:pos="993"/>
        </w:tabs>
        <w:ind w:firstLine="709"/>
        <w:contextualSpacing/>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6025EB" w:rsidRPr="008B50A6" w:rsidRDefault="006025EB" w:rsidP="004C1FD6">
      <w:pPr>
        <w:tabs>
          <w:tab w:val="left" w:pos="993"/>
        </w:tabs>
        <w:ind w:firstLine="709"/>
        <w:contextualSpacing/>
      </w:pPr>
      <w:r w:rsidRPr="008B50A6">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6025EB" w:rsidRPr="00AB42AF" w:rsidRDefault="006025EB" w:rsidP="004C1FD6">
      <w:pPr>
        <w:ind w:firstLine="709"/>
        <w:contextualSpacing/>
        <w:rPr>
          <w:b/>
          <w:i/>
          <w:strike/>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Pr>
          <w:b/>
          <w:bCs/>
        </w:rPr>
        <w:t>20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6025EB" w:rsidRPr="008B50A6" w:rsidRDefault="006025EB" w:rsidP="004C1FD6">
      <w:pPr>
        <w:pStyle w:val="NoSpacing"/>
        <w:ind w:firstLine="709"/>
        <w:contextualSpacing/>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6025EB" w:rsidRPr="008B50A6" w:rsidRDefault="006025EB" w:rsidP="004C1FD6">
      <w:pPr>
        <w:pStyle w:val="NoSpacing"/>
        <w:ind w:firstLine="709"/>
        <w:contextualSpacing/>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6025EB" w:rsidRPr="008B50A6" w:rsidRDefault="006025EB" w:rsidP="004C1FD6">
      <w:pPr>
        <w:ind w:firstLine="709"/>
      </w:pPr>
      <w:r w:rsidRPr="008B50A6">
        <w:t>6.2.7. Обеспечить наличие правил, инструкций по охране труда и других обязательных материалов на рабочих местах.</w:t>
      </w:r>
    </w:p>
    <w:p w:rsidR="006025EB" w:rsidRPr="008B50A6" w:rsidRDefault="006025EB" w:rsidP="004C1FD6">
      <w:pPr>
        <w:ind w:firstLine="709"/>
        <w:rPr>
          <w:bCs/>
        </w:rPr>
      </w:pPr>
      <w:r w:rsidRPr="008B50A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B50A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6025EB" w:rsidRPr="008B50A6" w:rsidRDefault="006025EB" w:rsidP="004C1FD6">
      <w:pPr>
        <w:pStyle w:val="NoSpacing"/>
        <w:ind w:firstLine="709"/>
        <w:contextualSpacing/>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6025EB" w:rsidRPr="008B50A6" w:rsidRDefault="006025EB" w:rsidP="004C1FD6">
      <w:pPr>
        <w:ind w:firstLine="709"/>
        <w:contextualSpacing/>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6025EB" w:rsidRPr="008B50A6" w:rsidRDefault="006025EB" w:rsidP="004C1FD6">
      <w:pPr>
        <w:shd w:val="clear" w:color="auto" w:fill="FFFFFF"/>
        <w:tabs>
          <w:tab w:val="left" w:pos="835"/>
          <w:tab w:val="left" w:pos="993"/>
        </w:tabs>
        <w:ind w:firstLine="709"/>
        <w:contextualSpacing/>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6025EB" w:rsidRPr="008B50A6" w:rsidRDefault="006025EB" w:rsidP="004C1FD6">
      <w:pPr>
        <w:tabs>
          <w:tab w:val="left" w:pos="993"/>
        </w:tabs>
        <w:ind w:firstLine="709"/>
        <w:contextualSpacing/>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025EB" w:rsidRPr="008B50A6" w:rsidRDefault="006025EB" w:rsidP="004C1FD6">
      <w:pPr>
        <w:ind w:firstLine="709"/>
        <w:contextualSpacing/>
      </w:pPr>
      <w:r w:rsidRPr="008B50A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6025EB" w:rsidRPr="00DF0B5F" w:rsidRDefault="006025EB" w:rsidP="004C1FD6">
      <w:pPr>
        <w:ind w:firstLine="709"/>
        <w:contextualSpacing/>
      </w:pPr>
      <w:bookmarkStart w:id="2" w:name="_Hlk66718809"/>
      <w:r w:rsidRPr="00DF0B5F">
        <w:t xml:space="preserve">Категории работников и норма выдачи СИЗ определяются </w:t>
      </w:r>
      <w:r w:rsidRPr="00AB42AF">
        <w:rPr>
          <w:b/>
          <w:i/>
        </w:rPr>
        <w:t>приложением №13</w:t>
      </w:r>
      <w:r w:rsidRPr="00DF0B5F">
        <w:t xml:space="preserve"> к настоящему коллективному договору.</w:t>
      </w:r>
    </w:p>
    <w:bookmarkEnd w:id="2"/>
    <w:p w:rsidR="006025EB" w:rsidRPr="008B50A6" w:rsidRDefault="006025EB" w:rsidP="004C1FD6">
      <w:pPr>
        <w:tabs>
          <w:tab w:val="left" w:pos="993"/>
        </w:tabs>
        <w:ind w:firstLine="709"/>
        <w:contextualSpacing/>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025EB" w:rsidRPr="00DF0B5F" w:rsidRDefault="006025EB" w:rsidP="004C1FD6">
      <w:pPr>
        <w:ind w:firstLine="709"/>
        <w:contextualSpacing/>
      </w:pPr>
      <w:r w:rsidRPr="00DF0B5F">
        <w:t xml:space="preserve">Категории работников и норма выдачи смывающих и (или) обезвреживающих средств определяются </w:t>
      </w:r>
      <w:r w:rsidRPr="00AB42AF">
        <w:rPr>
          <w:b/>
          <w:i/>
        </w:rPr>
        <w:t>приложением №14</w:t>
      </w:r>
      <w:r w:rsidRPr="00DF0B5F">
        <w:t xml:space="preserve"> к настоящему коллективному договору.</w:t>
      </w:r>
    </w:p>
    <w:p w:rsidR="006025EB" w:rsidRPr="008B50A6" w:rsidRDefault="006025EB" w:rsidP="004C1FD6">
      <w:pPr>
        <w:tabs>
          <w:tab w:val="left" w:pos="993"/>
        </w:tabs>
        <w:ind w:firstLine="709"/>
        <w:contextualSpacing/>
      </w:pPr>
      <w:r w:rsidRPr="008B50A6">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6025EB" w:rsidRPr="008B50A6" w:rsidRDefault="006025EB" w:rsidP="004C1FD6">
      <w:pPr>
        <w:tabs>
          <w:tab w:val="left" w:pos="993"/>
        </w:tabs>
        <w:ind w:firstLine="709"/>
        <w:contextualSpacing/>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Pr="00AB42AF">
        <w:rPr>
          <w:i/>
        </w:rPr>
        <w:t>(Приложение №15)</w:t>
      </w:r>
      <w:r>
        <w:rPr>
          <w:i/>
        </w:rPr>
        <w:t xml:space="preserve"> </w:t>
      </w:r>
      <w:r w:rsidRPr="008B50A6">
        <w:t>с сохранением за работниками места работы (должности) и среднего заработка на время их прохождения.</w:t>
      </w:r>
    </w:p>
    <w:p w:rsidR="006025EB" w:rsidRPr="008B50A6" w:rsidRDefault="006025EB" w:rsidP="004C1FD6">
      <w:pPr>
        <w:tabs>
          <w:tab w:val="left" w:pos="993"/>
        </w:tabs>
        <w:ind w:firstLine="709"/>
        <w:contextualSpacing/>
      </w:pPr>
      <w:r w:rsidRPr="008B50A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6025EB" w:rsidRPr="008B50A6" w:rsidRDefault="006025EB" w:rsidP="004C1FD6">
      <w:pPr>
        <w:ind w:firstLine="709"/>
        <w:contextualSpacing/>
      </w:pPr>
      <w:r w:rsidRPr="008B50A6">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6025EB" w:rsidRPr="008B50A6" w:rsidRDefault="006025EB" w:rsidP="004C1FD6">
      <w:pPr>
        <w:tabs>
          <w:tab w:val="left" w:pos="1620"/>
        </w:tabs>
        <w:ind w:firstLine="709"/>
        <w:contextualSpacing/>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6025EB" w:rsidRPr="008B50A6" w:rsidRDefault="006025EB" w:rsidP="004C1FD6">
      <w:pPr>
        <w:tabs>
          <w:tab w:val="left" w:pos="1560"/>
        </w:tabs>
        <w:ind w:firstLine="709"/>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6025EB" w:rsidRPr="00AB42AF" w:rsidRDefault="006025EB" w:rsidP="004C1FD6">
      <w:pPr>
        <w:tabs>
          <w:tab w:val="left" w:pos="1620"/>
        </w:tabs>
        <w:ind w:firstLine="709"/>
      </w:pPr>
      <w:r w:rsidRPr="00AB42AF">
        <w:t>6.2.19. Обеспечить выплату денежной компенсации семье работника, погибшего в результате несчастного случая на производстве, в размере 5 000 (пять тысяч) рублей, если несчастный случай на производстве произошел не по вине работника.</w:t>
      </w:r>
    </w:p>
    <w:p w:rsidR="006025EB" w:rsidRPr="008B50A6" w:rsidRDefault="006025EB" w:rsidP="004C1FD6">
      <w:pPr>
        <w:tabs>
          <w:tab w:val="left" w:pos="1620"/>
        </w:tabs>
        <w:ind w:firstLine="709"/>
      </w:pPr>
      <w:r w:rsidRPr="008B50A6">
        <w:t>6.2.20. Обеспечивать соблюдение работниками требований, правил и инструкций по охране труда.</w:t>
      </w:r>
    </w:p>
    <w:p w:rsidR="006025EB" w:rsidRPr="008B50A6" w:rsidRDefault="006025EB" w:rsidP="004C1FD6">
      <w:pPr>
        <w:tabs>
          <w:tab w:val="left" w:pos="1620"/>
        </w:tabs>
        <w:ind w:firstLine="709"/>
      </w:pPr>
      <w:r w:rsidRPr="008B50A6">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6025EB" w:rsidRPr="008B50A6" w:rsidRDefault="006025EB" w:rsidP="004C1FD6">
      <w:pPr>
        <w:tabs>
          <w:tab w:val="left" w:pos="993"/>
        </w:tabs>
        <w:ind w:firstLine="709"/>
        <w:contextualSpacing/>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образовательн</w:t>
      </w:r>
      <w:r w:rsidRPr="008B50A6">
        <w:rPr>
          <w:bCs/>
        </w:rPr>
        <w:t>ой</w:t>
      </w:r>
      <w:r w:rsidRPr="008B50A6">
        <w:t xml:space="preserve"> организаций,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6025EB" w:rsidRPr="008B50A6" w:rsidRDefault="006025EB" w:rsidP="004C1FD6">
      <w:pPr>
        <w:tabs>
          <w:tab w:val="left" w:pos="993"/>
        </w:tabs>
        <w:ind w:firstLine="709"/>
        <w:contextualSpacing/>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6025EB" w:rsidRPr="008B50A6" w:rsidRDefault="006025EB" w:rsidP="004C1FD6">
      <w:pPr>
        <w:tabs>
          <w:tab w:val="left" w:pos="1620"/>
        </w:tabs>
        <w:ind w:firstLine="709"/>
        <w:contextualSpacing/>
      </w:pPr>
      <w:r w:rsidRPr="008B50A6">
        <w:t>6.2.23.</w:t>
      </w:r>
      <w:r w:rsidRPr="008B50A6">
        <w:rPr>
          <w:rFonts w:eastAsia="Arial Unicode MS"/>
          <w:color w:val="000000"/>
          <w:kern w:val="1"/>
        </w:rPr>
        <w:t> </w:t>
      </w:r>
      <w:r w:rsidRPr="008B50A6">
        <w:t>Работодатель гарантирует наличие оборудованного помещения для отдыха работников образовательной организации и приёма пищи.</w:t>
      </w:r>
    </w:p>
    <w:p w:rsidR="006025EB" w:rsidRPr="008B50A6" w:rsidRDefault="006025EB" w:rsidP="004C1FD6">
      <w:pPr>
        <w:ind w:firstLine="709"/>
      </w:pPr>
      <w:r w:rsidRPr="008B50A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6025EB" w:rsidRPr="008B50A6" w:rsidRDefault="006025EB" w:rsidP="004C1FD6">
      <w:pPr>
        <w:ind w:firstLine="709"/>
        <w:rPr>
          <w:b/>
        </w:rPr>
      </w:pPr>
      <w:r w:rsidRPr="008B50A6">
        <w:rPr>
          <w:b/>
        </w:rPr>
        <w:t>6.3. Работники обязуются:</w:t>
      </w:r>
    </w:p>
    <w:p w:rsidR="006025EB" w:rsidRPr="008B50A6" w:rsidRDefault="006025EB" w:rsidP="004C1FD6">
      <w:pPr>
        <w:ind w:firstLine="709"/>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025EB" w:rsidRPr="008B50A6" w:rsidRDefault="006025EB" w:rsidP="004C1FD6">
      <w:pPr>
        <w:ind w:firstLine="709"/>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025EB" w:rsidRPr="008B50A6" w:rsidRDefault="006025EB" w:rsidP="004C1FD6">
      <w:pPr>
        <w:ind w:firstLine="709"/>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6025EB" w:rsidRPr="008B50A6" w:rsidRDefault="006025EB" w:rsidP="004C1FD6">
      <w:pPr>
        <w:autoSpaceDE w:val="0"/>
        <w:autoSpaceDN w:val="0"/>
        <w:adjustRightInd w:val="0"/>
        <w:ind w:firstLine="709"/>
      </w:pPr>
      <w:r w:rsidRPr="008B50A6">
        <w:t>6.3.4. Правильно применять средства индивидуальной и коллективной защиты.</w:t>
      </w:r>
    </w:p>
    <w:p w:rsidR="006025EB" w:rsidRPr="008B50A6" w:rsidRDefault="006025EB" w:rsidP="004C1FD6">
      <w:pPr>
        <w:ind w:firstLine="709"/>
        <w:contextualSpacing/>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6025EB" w:rsidRPr="008B50A6" w:rsidRDefault="006025EB" w:rsidP="004C1FD6">
      <w:pPr>
        <w:ind w:firstLine="709"/>
        <w:contextualSpacing/>
        <w:rPr>
          <w:b/>
          <w:bCs/>
        </w:rPr>
      </w:pPr>
      <w:r w:rsidRPr="008B50A6">
        <w:rPr>
          <w:b/>
          <w:bCs/>
        </w:rPr>
        <w:t>6.4. Выборный орган первичной профсоюзной организации обязуется:</w:t>
      </w:r>
    </w:p>
    <w:p w:rsidR="006025EB" w:rsidRPr="008B50A6" w:rsidRDefault="006025EB" w:rsidP="004C1FD6">
      <w:pPr>
        <w:ind w:firstLine="709"/>
        <w:contextualSpacing/>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6025EB" w:rsidRPr="008B50A6" w:rsidRDefault="006025EB" w:rsidP="004C1FD6">
      <w:pPr>
        <w:ind w:firstLine="709"/>
        <w:contextualSpacing/>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 </w:t>
      </w:r>
      <w:r w:rsidRPr="008B50A6">
        <w:rPr>
          <w:bCs/>
        </w:rPr>
        <w:t>кабинетах,</w:t>
      </w:r>
      <w:r w:rsidRPr="008B50A6">
        <w:t xml:space="preserve"> производственных и других помещениях, прогулочных участках, спортивных площадках. </w:t>
      </w:r>
    </w:p>
    <w:p w:rsidR="006025EB" w:rsidRPr="008B50A6" w:rsidRDefault="006025EB" w:rsidP="004C1FD6">
      <w:pPr>
        <w:ind w:firstLine="709"/>
        <w:contextualSpacing/>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025EB" w:rsidRPr="008B50A6" w:rsidRDefault="006025EB" w:rsidP="004C1FD6">
      <w:pPr>
        <w:ind w:firstLine="709"/>
        <w:contextualSpacing/>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6025EB" w:rsidRPr="008B50A6" w:rsidRDefault="006025EB" w:rsidP="004C1FD6">
      <w:pPr>
        <w:ind w:firstLine="709"/>
        <w:contextualSpacing/>
      </w:pPr>
      <w:r w:rsidRPr="008B50A6">
        <w:t>-</w:t>
      </w:r>
      <w:r w:rsidRPr="008B50A6">
        <w:rPr>
          <w:rFonts w:eastAsia="Arial Unicode MS"/>
          <w:color w:val="000000"/>
          <w:kern w:val="1"/>
        </w:rPr>
        <w:t> </w:t>
      </w:r>
      <w:r w:rsidRPr="008B50A6">
        <w:t xml:space="preserve">по охране труда; </w:t>
      </w:r>
    </w:p>
    <w:p w:rsidR="006025EB" w:rsidRPr="008B50A6" w:rsidRDefault="006025EB" w:rsidP="004C1FD6">
      <w:pPr>
        <w:ind w:firstLine="709"/>
        <w:contextualSpacing/>
      </w:pPr>
      <w:r w:rsidRPr="008B50A6">
        <w:t>-</w:t>
      </w:r>
      <w:r w:rsidRPr="008B50A6">
        <w:rPr>
          <w:rFonts w:eastAsia="Arial Unicode MS"/>
          <w:color w:val="000000"/>
          <w:kern w:val="1"/>
        </w:rPr>
        <w:t> </w:t>
      </w:r>
      <w:r w:rsidRPr="008B50A6">
        <w:t>по проведению специальной оценки условий труда;</w:t>
      </w:r>
    </w:p>
    <w:p w:rsidR="006025EB" w:rsidRPr="008B50A6" w:rsidRDefault="006025EB" w:rsidP="004C1FD6">
      <w:pPr>
        <w:ind w:firstLine="709"/>
        <w:contextualSpacing/>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6025EB" w:rsidRPr="008B50A6" w:rsidRDefault="006025EB" w:rsidP="004C1FD6">
      <w:pPr>
        <w:ind w:firstLine="709"/>
        <w:contextualSpacing/>
      </w:pPr>
      <w:r w:rsidRPr="008B50A6">
        <w:t xml:space="preserve">- по приемке учебных и производственных помещений, спортивных залов, площадок, бассейнов и других объектов к началу учебного года. </w:t>
      </w:r>
    </w:p>
    <w:p w:rsidR="006025EB" w:rsidRPr="008B50A6" w:rsidRDefault="006025EB" w:rsidP="004C1FD6">
      <w:pPr>
        <w:ind w:firstLine="709"/>
        <w:contextualSpacing/>
      </w:pPr>
      <w:r w:rsidRPr="008B50A6">
        <w:t>6.4.5.</w:t>
      </w:r>
      <w:r w:rsidRPr="008B50A6">
        <w:rPr>
          <w:rFonts w:eastAsia="Arial Unicode MS"/>
          <w:color w:val="000000"/>
          <w:kern w:val="1"/>
        </w:rPr>
        <w:t> </w:t>
      </w:r>
      <w:r w:rsidRPr="008B50A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6025EB" w:rsidRPr="008B50A6" w:rsidRDefault="006025EB" w:rsidP="004C1FD6">
      <w:pPr>
        <w:ind w:firstLine="709"/>
        <w:contextualSpacing/>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025EB" w:rsidRPr="008B50A6" w:rsidRDefault="006025EB" w:rsidP="004C1FD6">
      <w:pPr>
        <w:ind w:firstLine="709"/>
        <w:contextualSpacing/>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6025EB" w:rsidRPr="008B50A6" w:rsidRDefault="006025EB" w:rsidP="004C1FD6">
      <w:pPr>
        <w:ind w:firstLine="709"/>
        <w:contextualSpacing/>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6025EB" w:rsidRPr="008B50A6" w:rsidRDefault="006025EB" w:rsidP="004C1FD6">
      <w:pPr>
        <w:ind w:firstLine="709"/>
        <w:contextualSpacing/>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6025EB" w:rsidRPr="008B50A6" w:rsidRDefault="006025EB" w:rsidP="004C1FD6">
      <w:pPr>
        <w:ind w:firstLine="709"/>
        <w:contextualSpacing/>
      </w:pPr>
    </w:p>
    <w:p w:rsidR="006025EB" w:rsidRPr="008B50A6" w:rsidRDefault="006025EB" w:rsidP="00AB42AF">
      <w:pPr>
        <w:pStyle w:val="Default"/>
        <w:ind w:firstLine="709"/>
        <w:contextualSpacing/>
        <w:jc w:val="center"/>
        <w:rPr>
          <w:b/>
          <w:bCs/>
          <w:color w:val="auto"/>
        </w:rPr>
      </w:pPr>
      <w:r w:rsidRPr="008B50A6">
        <w:rPr>
          <w:b/>
          <w:bCs/>
          <w:color w:val="auto"/>
        </w:rPr>
        <w:t>VII. ПОДДЕРЖКА МОЛОДЫХ ПЕДАГОГОВ</w:t>
      </w:r>
    </w:p>
    <w:p w:rsidR="006025EB" w:rsidRPr="008B50A6" w:rsidRDefault="006025EB" w:rsidP="004C1FD6">
      <w:pPr>
        <w:pStyle w:val="Default"/>
        <w:ind w:firstLine="709"/>
        <w:contextualSpacing/>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6025EB" w:rsidRPr="008B50A6" w:rsidRDefault="006025EB" w:rsidP="004C1FD6">
      <w:pPr>
        <w:pStyle w:val="Default"/>
        <w:ind w:firstLine="709"/>
        <w:contextualSpacing/>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6025EB" w:rsidRPr="008B50A6" w:rsidRDefault="006025EB" w:rsidP="004C1FD6">
      <w:pPr>
        <w:pStyle w:val="Default"/>
        <w:ind w:firstLine="709"/>
        <w:contextualSpacing/>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6025EB" w:rsidRPr="008B50A6" w:rsidRDefault="006025EB" w:rsidP="004C1FD6">
      <w:pPr>
        <w:pStyle w:val="Default"/>
        <w:ind w:firstLine="709"/>
        <w:contextualSpacing/>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6025EB" w:rsidRPr="008B50A6" w:rsidRDefault="006025EB" w:rsidP="004C1FD6">
      <w:pPr>
        <w:pStyle w:val="Default"/>
        <w:ind w:firstLine="709"/>
        <w:contextualSpacing/>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6025EB" w:rsidRPr="008B50A6" w:rsidRDefault="006025EB" w:rsidP="004C1FD6">
      <w:pPr>
        <w:pStyle w:val="Default"/>
        <w:ind w:firstLine="709"/>
        <w:contextualSpacing/>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6025EB" w:rsidRPr="008B50A6" w:rsidRDefault="006025EB" w:rsidP="004C1FD6">
      <w:pPr>
        <w:pStyle w:val="Default"/>
        <w:ind w:firstLine="709"/>
        <w:contextualSpacing/>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6025EB" w:rsidRPr="008B50A6" w:rsidRDefault="006025EB" w:rsidP="004C1FD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6025EB" w:rsidRPr="008B50A6" w:rsidRDefault="006025EB" w:rsidP="004C1FD6">
      <w:pPr>
        <w:pStyle w:val="Default"/>
        <w:ind w:firstLine="709"/>
        <w:contextualSpacing/>
        <w:rPr>
          <w:color w:val="auto"/>
        </w:rPr>
      </w:pPr>
    </w:p>
    <w:p w:rsidR="006025EB" w:rsidRPr="008B50A6" w:rsidRDefault="006025EB" w:rsidP="00AB42AF">
      <w:pPr>
        <w:pStyle w:val="Default"/>
        <w:ind w:firstLine="709"/>
        <w:contextualSpacing/>
        <w:jc w:val="center"/>
        <w:rPr>
          <w:b/>
          <w:color w:val="auto"/>
        </w:rPr>
      </w:pPr>
      <w:r w:rsidRPr="008B50A6">
        <w:rPr>
          <w:rStyle w:val="A10"/>
          <w:bCs/>
          <w:color w:val="auto"/>
          <w:sz w:val="24"/>
          <w:lang w:val="en-US"/>
        </w:rPr>
        <w:t>VI</w:t>
      </w:r>
      <w:r w:rsidRPr="008B50A6">
        <w:rPr>
          <w:rStyle w:val="A10"/>
          <w:bCs/>
          <w:color w:val="auto"/>
          <w:sz w:val="24"/>
        </w:rPr>
        <w:t>II.</w:t>
      </w:r>
      <w:r w:rsidRPr="008B50A6">
        <w:rPr>
          <w:b/>
          <w:color w:val="auto"/>
        </w:rPr>
        <w:t>ДОПОЛНИТЕЛЬНОЕ ПРОФЕССИОНАЛЬНОЕОБРАЗОВАНИЕ РАБОТНИКОВ</w:t>
      </w:r>
    </w:p>
    <w:p w:rsidR="006025EB" w:rsidRPr="008B50A6" w:rsidRDefault="006025EB" w:rsidP="004C1FD6">
      <w:pPr>
        <w:pStyle w:val="Default"/>
        <w:ind w:firstLine="709"/>
        <w:contextualSpacing/>
        <w:rPr>
          <w:color w:val="auto"/>
        </w:rPr>
      </w:pPr>
      <w:r w:rsidRPr="008B50A6">
        <w:rPr>
          <w:color w:val="auto"/>
        </w:rPr>
        <w:t>8.1. Стороны договорились о том, что:</w:t>
      </w:r>
    </w:p>
    <w:p w:rsidR="006025EB" w:rsidRPr="008B50A6" w:rsidRDefault="006025EB" w:rsidP="004C1FD6">
      <w:pPr>
        <w:ind w:firstLine="709"/>
        <w:contextualSpacing/>
      </w:pPr>
      <w:r w:rsidRPr="008B50A6">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6025EB" w:rsidRPr="008B50A6" w:rsidRDefault="006025EB" w:rsidP="004C1FD6">
      <w:pPr>
        <w:ind w:firstLine="709"/>
        <w:contextualSpacing/>
        <w:rPr>
          <w:lang w:eastAsia="en-US"/>
        </w:rPr>
      </w:pPr>
      <w:r w:rsidRPr="008B50A6">
        <w:rPr>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6025EB" w:rsidRPr="008B50A6" w:rsidRDefault="006025EB" w:rsidP="004C1FD6">
      <w:pPr>
        <w:ind w:firstLine="709"/>
        <w:contextualSpacing/>
        <w:rPr>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Pr="00F75AC4">
        <w:rPr>
          <w:b/>
          <w:i/>
        </w:rPr>
        <w:t>(Приложение №16)</w:t>
      </w:r>
      <w:r>
        <w:rPr>
          <w:i/>
        </w:rPr>
        <w:t xml:space="preserve"> </w:t>
      </w:r>
      <w:r w:rsidRPr="008B50A6">
        <w:t>по профилю педагогической деятельности не реже чем один раз в три года за счет средств работодателя</w:t>
      </w:r>
      <w:r w:rsidRPr="008B50A6">
        <w:rPr>
          <w:lang w:eastAsia="en-US"/>
        </w:rPr>
        <w:t>.</w:t>
      </w:r>
    </w:p>
    <w:p w:rsidR="006025EB" w:rsidRPr="008B50A6" w:rsidRDefault="006025EB" w:rsidP="004C1FD6">
      <w:pPr>
        <w:pStyle w:val="Default"/>
        <w:ind w:firstLine="709"/>
        <w:contextualSpacing/>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6025EB" w:rsidRPr="008B50A6" w:rsidRDefault="006025EB" w:rsidP="004C1FD6">
      <w:pPr>
        <w:pStyle w:val="Default"/>
        <w:ind w:firstLine="709"/>
        <w:contextualSpacing/>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6025EB" w:rsidRPr="008B50A6" w:rsidRDefault="006025EB" w:rsidP="004C1FD6">
      <w:pPr>
        <w:pStyle w:val="Default"/>
        <w:ind w:firstLine="709"/>
        <w:contextualSpacing/>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6025EB" w:rsidRPr="008B50A6" w:rsidRDefault="006025EB" w:rsidP="004C1FD6">
      <w:pPr>
        <w:pStyle w:val="Default"/>
        <w:ind w:firstLine="709"/>
        <w:contextualSpacing/>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6025EB" w:rsidRPr="00F75AC4" w:rsidRDefault="006025EB" w:rsidP="004C1FD6">
      <w:pPr>
        <w:pStyle w:val="Default"/>
        <w:ind w:firstLine="709"/>
        <w:contextualSpacing/>
        <w:rPr>
          <w:color w:val="auto"/>
        </w:rPr>
      </w:pPr>
      <w:r w:rsidRPr="00F75AC4">
        <w:rPr>
          <w:color w:val="auto"/>
        </w:rPr>
        <w:t xml:space="preserve">8.1.6. При направлении работника на дополнительное профессиональное образование </w:t>
      </w:r>
      <w:r w:rsidRPr="00F75AC4">
        <w:rPr>
          <w:color w:val="auto"/>
          <w:lang w:eastAsia="en-US"/>
        </w:rPr>
        <w:t xml:space="preserve">с отрывом от работы </w:t>
      </w:r>
      <w:r w:rsidRPr="00F75AC4">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6025EB" w:rsidRPr="00F75AC4" w:rsidRDefault="006025EB" w:rsidP="004C1FD6">
      <w:pPr>
        <w:pStyle w:val="Default"/>
        <w:ind w:firstLine="709"/>
        <w:contextualSpacing/>
        <w:rPr>
          <w:color w:val="auto"/>
        </w:rPr>
      </w:pPr>
      <w:r w:rsidRPr="00F75AC4">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6025EB" w:rsidRPr="008B50A6" w:rsidRDefault="006025EB" w:rsidP="004C1FD6">
      <w:pPr>
        <w:pStyle w:val="Default"/>
        <w:ind w:firstLine="709"/>
        <w:contextualSpacing/>
        <w:rPr>
          <w:color w:val="auto"/>
        </w:rPr>
      </w:pPr>
      <w:r w:rsidRPr="008B50A6">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6025EB" w:rsidRPr="008B50A6" w:rsidRDefault="006025EB" w:rsidP="004C1FD6">
      <w:pPr>
        <w:pStyle w:val="Default"/>
        <w:ind w:firstLine="709"/>
        <w:contextualSpacing/>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6025EB" w:rsidRPr="008B50A6" w:rsidRDefault="006025EB" w:rsidP="004C1FD6">
      <w:pPr>
        <w:pStyle w:val="Default"/>
        <w:ind w:firstLine="709"/>
        <w:contextualSpacing/>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6025EB" w:rsidRPr="008B50A6" w:rsidRDefault="006025EB" w:rsidP="004C1FD6">
      <w:pPr>
        <w:pStyle w:val="Default"/>
        <w:ind w:firstLine="709"/>
        <w:contextualSpacing/>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6025EB" w:rsidRPr="008B50A6" w:rsidRDefault="006025EB" w:rsidP="004C1FD6">
      <w:pPr>
        <w:pStyle w:val="Default"/>
        <w:ind w:firstLine="709"/>
        <w:contextualSpacing/>
        <w:rPr>
          <w:color w:val="auto"/>
        </w:rPr>
      </w:pPr>
      <w:r w:rsidRPr="008B50A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025EB" w:rsidRPr="008B50A6" w:rsidRDefault="006025EB" w:rsidP="004C1FD6">
      <w:pPr>
        <w:pStyle w:val="Default"/>
        <w:ind w:firstLine="709"/>
        <w:contextualSpacing/>
        <w:rPr>
          <w:color w:val="auto"/>
        </w:rPr>
      </w:pPr>
    </w:p>
    <w:p w:rsidR="006025EB" w:rsidRPr="008B50A6" w:rsidRDefault="006025EB" w:rsidP="00F75AC4">
      <w:pPr>
        <w:jc w:val="center"/>
        <w:rPr>
          <w:b/>
          <w:color w:val="000000"/>
        </w:rPr>
      </w:pPr>
      <w:r w:rsidRPr="008B50A6">
        <w:rPr>
          <w:b/>
          <w:color w:val="000000"/>
          <w:lang w:val="en-US"/>
        </w:rPr>
        <w:t>IX</w:t>
      </w:r>
      <w:r w:rsidRPr="008B50A6">
        <w:rPr>
          <w:b/>
          <w:color w:val="000000"/>
        </w:rPr>
        <w:t>. Пенсионное обеспечение.</w:t>
      </w:r>
    </w:p>
    <w:p w:rsidR="006025EB" w:rsidRPr="008B50A6" w:rsidRDefault="006025EB" w:rsidP="004C1FD6">
      <w:pPr>
        <w:ind w:firstLine="709"/>
        <w:rPr>
          <w:color w:val="000000"/>
        </w:rPr>
      </w:pPr>
      <w:r w:rsidRPr="008B50A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6025EB" w:rsidRPr="008B50A6" w:rsidRDefault="006025EB" w:rsidP="004C1FD6">
      <w:pPr>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6025EB" w:rsidRPr="008B50A6" w:rsidRDefault="006025EB" w:rsidP="004C1FD6">
      <w:pPr>
        <w:ind w:firstLine="709"/>
        <w:rPr>
          <w:color w:val="000000"/>
        </w:rPr>
      </w:pPr>
      <w:r w:rsidRPr="008B50A6">
        <w:rPr>
          <w:color w:val="000000"/>
        </w:rPr>
        <w:t>- обеспечивает своевременную и полную уплату страховых взносов в Пенсионный фонд РФ;</w:t>
      </w:r>
    </w:p>
    <w:p w:rsidR="006025EB" w:rsidRPr="008B50A6" w:rsidRDefault="006025EB" w:rsidP="004C1FD6">
      <w:pPr>
        <w:ind w:firstLine="709"/>
        <w:rPr>
          <w:color w:val="000000"/>
        </w:rPr>
      </w:pPr>
      <w:r w:rsidRPr="008B50A6">
        <w:rPr>
          <w:color w:val="000000"/>
        </w:rPr>
        <w:t>- своевременно представляет в Пенсионный фонд РФ достоверные индивидуальные сведения;</w:t>
      </w:r>
    </w:p>
    <w:p w:rsidR="006025EB" w:rsidRPr="008B50A6" w:rsidRDefault="006025EB" w:rsidP="004C1FD6">
      <w:pPr>
        <w:ind w:firstLine="709"/>
        <w:rPr>
          <w:color w:val="000000"/>
        </w:rPr>
      </w:pPr>
      <w:r w:rsidRPr="008B50A6">
        <w:rPr>
          <w:color w:val="000000"/>
        </w:rPr>
        <w:t>- знакомит работников с информацией персонифицированного учета, представленной в Пенсионный фонд РФ;</w:t>
      </w:r>
    </w:p>
    <w:p w:rsidR="006025EB" w:rsidRPr="008B50A6" w:rsidRDefault="006025EB" w:rsidP="004C1FD6">
      <w:pPr>
        <w:ind w:firstLine="709"/>
        <w:rPr>
          <w:color w:val="000000"/>
        </w:rPr>
      </w:pPr>
      <w:r w:rsidRPr="008B50A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6025EB" w:rsidRPr="008B50A6" w:rsidRDefault="006025EB" w:rsidP="004C1FD6">
      <w:pPr>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025EB" w:rsidRPr="008B50A6" w:rsidRDefault="006025EB" w:rsidP="004C1FD6">
      <w:pPr>
        <w:pStyle w:val="Default"/>
        <w:ind w:firstLine="709"/>
        <w:contextualSpacing/>
        <w:rPr>
          <w:color w:val="auto"/>
        </w:rPr>
      </w:pPr>
    </w:p>
    <w:p w:rsidR="006025EB" w:rsidRPr="008B50A6" w:rsidRDefault="006025EB" w:rsidP="00F75AC4">
      <w:pPr>
        <w:pStyle w:val="Pa15"/>
        <w:spacing w:line="240" w:lineRule="auto"/>
        <w:ind w:firstLine="709"/>
        <w:contextualSpacing/>
        <w:jc w:val="center"/>
        <w:rPr>
          <w:rStyle w:val="A10"/>
          <w:bCs/>
          <w:sz w:val="24"/>
        </w:rPr>
      </w:pPr>
      <w:r w:rsidRPr="008B50A6">
        <w:rPr>
          <w:b/>
          <w:bCs/>
        </w:rPr>
        <w:t>Х</w:t>
      </w:r>
      <w:r w:rsidRPr="008B50A6">
        <w:rPr>
          <w:rStyle w:val="A10"/>
          <w:bCs/>
          <w:sz w:val="24"/>
        </w:rPr>
        <w:t>. СОЦИАЛЬНОЕ ПАРТНЁРСТВО</w:t>
      </w:r>
    </w:p>
    <w:p w:rsidR="006025EB" w:rsidRPr="008B50A6" w:rsidRDefault="006025EB" w:rsidP="004C1FD6">
      <w:pPr>
        <w:pStyle w:val="Pa9"/>
        <w:spacing w:line="240" w:lineRule="auto"/>
        <w:ind w:firstLine="709"/>
        <w:contextualSpacing/>
        <w:rPr>
          <w:color w:val="000000"/>
          <w:u w:val="single"/>
        </w:rPr>
      </w:pPr>
      <w:r w:rsidRPr="008B50A6">
        <w:rPr>
          <w:rStyle w:val="A10"/>
          <w:b w:val="0"/>
          <w:sz w:val="24"/>
        </w:rPr>
        <w:t>10.1. В целях развития социального партнёрства стороны обязуются:</w:t>
      </w:r>
    </w:p>
    <w:p w:rsidR="006025EB" w:rsidRPr="008B50A6" w:rsidRDefault="006025EB" w:rsidP="004C1FD6">
      <w:pPr>
        <w:pStyle w:val="Default"/>
        <w:ind w:firstLine="709"/>
        <w:contextualSpacing/>
        <w:rPr>
          <w:rStyle w:val="A10"/>
          <w:b w:val="0"/>
          <w:sz w:val="24"/>
        </w:rPr>
      </w:pPr>
      <w:r w:rsidRPr="008B50A6">
        <w:rPr>
          <w:rStyle w:val="A10"/>
          <w:b w:val="0"/>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6025EB" w:rsidRPr="008B50A6" w:rsidRDefault="006025EB" w:rsidP="004C1FD6">
      <w:pPr>
        <w:pStyle w:val="Default"/>
        <w:ind w:firstLine="709"/>
        <w:contextualSpacing/>
        <w:rPr>
          <w:rStyle w:val="A10"/>
          <w:b w:val="0"/>
          <w:sz w:val="24"/>
        </w:rPr>
      </w:pPr>
      <w:r w:rsidRPr="008B50A6">
        <w:rPr>
          <w:rStyle w:val="A10"/>
          <w:b w:val="0"/>
          <w:sz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6025EB" w:rsidRPr="008B50A6" w:rsidRDefault="006025EB" w:rsidP="004C1FD6">
      <w:pPr>
        <w:pStyle w:val="Default"/>
        <w:ind w:firstLine="709"/>
        <w:contextualSpacing/>
        <w:rPr>
          <w:rStyle w:val="A10"/>
          <w:b w:val="0"/>
          <w:sz w:val="24"/>
        </w:rPr>
      </w:pPr>
      <w:r w:rsidRPr="008B50A6">
        <w:rPr>
          <w:rStyle w:val="A10"/>
          <w:b w:val="0"/>
          <w:sz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6025EB" w:rsidRPr="008B50A6" w:rsidRDefault="006025EB" w:rsidP="004C1FD6">
      <w:pPr>
        <w:pStyle w:val="Default"/>
        <w:ind w:firstLine="709"/>
        <w:contextualSpacing/>
        <w:rPr>
          <w:rStyle w:val="A10"/>
          <w:b w:val="0"/>
          <w:sz w:val="24"/>
        </w:rPr>
      </w:pPr>
      <w:r w:rsidRPr="008B50A6">
        <w:rPr>
          <w:rStyle w:val="A10"/>
          <w:b w:val="0"/>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6025EB" w:rsidRPr="008B50A6" w:rsidRDefault="006025EB" w:rsidP="004C1FD6">
      <w:pPr>
        <w:pStyle w:val="BodyText3"/>
        <w:ind w:firstLine="709"/>
        <w:contextualSpacing/>
        <w:jc w:val="left"/>
        <w:rPr>
          <w:sz w:val="24"/>
          <w:szCs w:val="24"/>
        </w:rPr>
      </w:pPr>
      <w:r w:rsidRPr="008B50A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6025EB" w:rsidRPr="00F75AC4" w:rsidRDefault="006025EB" w:rsidP="004C1FD6">
      <w:pPr>
        <w:pStyle w:val="Default"/>
        <w:ind w:firstLine="709"/>
        <w:contextualSpacing/>
        <w:rPr>
          <w:color w:val="auto"/>
        </w:rPr>
      </w:pPr>
      <w:r w:rsidRPr="00F75AC4">
        <w:rPr>
          <w:color w:val="auto"/>
        </w:rPr>
        <w:t>10.2.1. При наличии письменных заявлений работников, являющихся членами Профсоюза, ежемесячно и бесплатно перечислять на счет профсоюзной организации (р/с 40703810762480100152  УДО № 8610/530  ПАО «Сбербанк России») членские профсоюзные взносы из заработной платы работников.</w:t>
      </w:r>
    </w:p>
    <w:p w:rsidR="006025EB" w:rsidRPr="00F75AC4" w:rsidRDefault="006025EB" w:rsidP="004C1FD6">
      <w:pPr>
        <w:pStyle w:val="Default"/>
        <w:ind w:firstLine="709"/>
        <w:contextualSpacing/>
        <w:rPr>
          <w:color w:val="auto"/>
        </w:rPr>
      </w:pPr>
      <w:r w:rsidRPr="00F75AC4">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6025EB" w:rsidRPr="00F75AC4" w:rsidRDefault="006025EB" w:rsidP="004C1FD6">
      <w:pPr>
        <w:ind w:firstLine="709"/>
        <w:contextualSpacing/>
        <w:rPr>
          <w:spacing w:val="-6"/>
        </w:rPr>
      </w:pPr>
      <w:r w:rsidRPr="00F75AC4">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75AC4">
        <w:rPr>
          <w:spacing w:val="-6"/>
        </w:rPr>
        <w:t>% (часть шестая статьи 377 ТК</w:t>
      </w:r>
      <w:r w:rsidRPr="00F75AC4">
        <w:rPr>
          <w:rFonts w:eastAsia="Arial Unicode MS"/>
          <w:kern w:val="1"/>
        </w:rPr>
        <w:t> </w:t>
      </w:r>
      <w:r w:rsidRPr="00F75AC4">
        <w:rPr>
          <w:spacing w:val="-6"/>
        </w:rPr>
        <w:t xml:space="preserve">РФ). </w:t>
      </w:r>
    </w:p>
    <w:p w:rsidR="006025EB" w:rsidRPr="008B50A6" w:rsidRDefault="006025EB" w:rsidP="004C1FD6">
      <w:pPr>
        <w:pStyle w:val="BodyText3"/>
        <w:ind w:firstLine="709"/>
        <w:contextualSpacing/>
        <w:jc w:val="left"/>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6025EB" w:rsidRPr="008B50A6" w:rsidRDefault="006025EB" w:rsidP="004C1FD6">
      <w:pPr>
        <w:pStyle w:val="BodyText3"/>
        <w:ind w:firstLine="709"/>
        <w:contextualSpacing/>
        <w:jc w:val="left"/>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6025EB" w:rsidRPr="008B50A6" w:rsidRDefault="006025EB" w:rsidP="004C1FD6">
      <w:pPr>
        <w:pStyle w:val="Pa9"/>
        <w:spacing w:line="240" w:lineRule="auto"/>
        <w:ind w:firstLine="709"/>
        <w:contextualSpacing/>
        <w:rPr>
          <w:color w:val="000000"/>
        </w:rPr>
      </w:pPr>
      <w:r w:rsidRPr="008B50A6">
        <w:rPr>
          <w:rStyle w:val="A10"/>
          <w:b w:val="0"/>
          <w:sz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sz w:val="24"/>
        </w:rPr>
        <w:t xml:space="preserve">по устранению нарушений трудового законодательства, иных нормативных правовых актов, содержащих нормы трудового права. </w:t>
      </w:r>
    </w:p>
    <w:p w:rsidR="006025EB" w:rsidRPr="008B50A6" w:rsidRDefault="006025EB" w:rsidP="004C1FD6">
      <w:pPr>
        <w:pStyle w:val="Pa9"/>
        <w:spacing w:line="240" w:lineRule="auto"/>
        <w:ind w:firstLine="709"/>
        <w:contextualSpacing/>
        <w:rPr>
          <w:rStyle w:val="A10"/>
          <w:b w:val="0"/>
          <w:sz w:val="24"/>
        </w:rPr>
      </w:pPr>
      <w:r w:rsidRPr="008B50A6">
        <w:rPr>
          <w:rStyle w:val="A10"/>
          <w:b w:val="0"/>
          <w:sz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sz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sz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sz w:val="24"/>
        </w:rPr>
        <w:t xml:space="preserve">. </w:t>
      </w:r>
    </w:p>
    <w:p w:rsidR="006025EB" w:rsidRPr="008B50A6" w:rsidRDefault="006025EB" w:rsidP="004C1FD6">
      <w:pPr>
        <w:pStyle w:val="Pa9"/>
        <w:spacing w:line="240" w:lineRule="auto"/>
        <w:ind w:firstLine="709"/>
        <w:contextualSpacing/>
      </w:pPr>
      <w:r w:rsidRPr="008B50A6">
        <w:rPr>
          <w:rStyle w:val="A10"/>
          <w:b w:val="0"/>
          <w:sz w:val="24"/>
        </w:rPr>
        <w:t>10.2.6.</w:t>
      </w:r>
      <w:r w:rsidRPr="008B50A6">
        <w:t> </w:t>
      </w:r>
      <w:r w:rsidRPr="008B50A6">
        <w:rPr>
          <w:rStyle w:val="A10"/>
          <w:b w:val="0"/>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sz w:val="24"/>
        </w:rPr>
        <w:t>) образовательной организации членом наблюдательного совета.</w:t>
      </w:r>
    </w:p>
    <w:p w:rsidR="006025EB" w:rsidRPr="008B50A6" w:rsidRDefault="006025EB" w:rsidP="004C1FD6">
      <w:pPr>
        <w:pStyle w:val="Pa9"/>
        <w:spacing w:line="240" w:lineRule="auto"/>
        <w:ind w:firstLine="709"/>
        <w:contextualSpacing/>
        <w:rPr>
          <w:color w:val="000000"/>
        </w:rPr>
      </w:pPr>
      <w:r w:rsidRPr="008B50A6">
        <w:rPr>
          <w:rStyle w:val="A10"/>
          <w:b w:val="0"/>
          <w:sz w:val="24"/>
        </w:rPr>
        <w:t>10.3. Взаимодействие работодателя с выборным органом первичной профсоюзной организации осуществляется посредством:</w:t>
      </w:r>
    </w:p>
    <w:p w:rsidR="006025EB" w:rsidRPr="008B50A6" w:rsidRDefault="006025EB" w:rsidP="004C1FD6">
      <w:pPr>
        <w:pStyle w:val="Pa9"/>
        <w:spacing w:line="240" w:lineRule="auto"/>
        <w:ind w:firstLine="709"/>
        <w:contextualSpacing/>
        <w:rPr>
          <w:rStyle w:val="A10"/>
          <w:b w:val="0"/>
          <w:sz w:val="24"/>
        </w:rPr>
      </w:pPr>
      <w:r w:rsidRPr="008B50A6">
        <w:rPr>
          <w:rStyle w:val="A10"/>
          <w:b w:val="0"/>
          <w:sz w:val="24"/>
        </w:rPr>
        <w:t>- </w:t>
      </w:r>
      <w:r w:rsidRPr="008B50A6">
        <w:rPr>
          <w:rStyle w:val="A70"/>
          <w:sz w:val="24"/>
        </w:rPr>
        <w:t xml:space="preserve">учёта мнения </w:t>
      </w:r>
      <w:r w:rsidRPr="008B50A6">
        <w:rPr>
          <w:rStyle w:val="A10"/>
          <w:b w:val="0"/>
          <w:sz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sz w:val="24"/>
        </w:rPr>
        <w:t>РФ;</w:t>
      </w:r>
    </w:p>
    <w:p w:rsidR="006025EB" w:rsidRPr="008B50A6" w:rsidRDefault="006025EB" w:rsidP="004C1FD6">
      <w:pPr>
        <w:pStyle w:val="Pa9"/>
        <w:spacing w:line="240" w:lineRule="auto"/>
        <w:ind w:firstLine="709"/>
        <w:contextualSpacing/>
        <w:rPr>
          <w:rStyle w:val="A10"/>
          <w:b w:val="0"/>
          <w:sz w:val="24"/>
        </w:rPr>
      </w:pPr>
      <w:r w:rsidRPr="008B50A6">
        <w:rPr>
          <w:rStyle w:val="A10"/>
          <w:b w:val="0"/>
          <w:sz w:val="24"/>
        </w:rPr>
        <w:t>- </w:t>
      </w:r>
      <w:r w:rsidRPr="008B50A6">
        <w:rPr>
          <w:rStyle w:val="A70"/>
          <w:sz w:val="24"/>
        </w:rPr>
        <w:t xml:space="preserve">учёта мотивированного мнения </w:t>
      </w:r>
      <w:r w:rsidRPr="008B50A6">
        <w:rPr>
          <w:rStyle w:val="A10"/>
          <w:b w:val="0"/>
          <w:sz w:val="24"/>
        </w:rPr>
        <w:t>выборного органа первичной профсоюзной организации в порядке, установленном статьёй 373 ТК РФ;</w:t>
      </w:r>
    </w:p>
    <w:p w:rsidR="006025EB" w:rsidRPr="008B50A6" w:rsidRDefault="006025EB" w:rsidP="004C1FD6">
      <w:pPr>
        <w:pStyle w:val="Pa9"/>
        <w:spacing w:line="240" w:lineRule="auto"/>
        <w:ind w:firstLine="709"/>
        <w:contextualSpacing/>
        <w:rPr>
          <w:rStyle w:val="A70"/>
          <w:sz w:val="24"/>
        </w:rPr>
      </w:pPr>
      <w:r w:rsidRPr="008B50A6">
        <w:rPr>
          <w:rStyle w:val="A10"/>
          <w:b w:val="0"/>
          <w:sz w:val="24"/>
        </w:rPr>
        <w:t>- </w:t>
      </w:r>
      <w:r w:rsidRPr="008B50A6">
        <w:rPr>
          <w:rStyle w:val="A70"/>
          <w:sz w:val="24"/>
        </w:rPr>
        <w:t xml:space="preserve">согласование </w:t>
      </w:r>
      <w:r w:rsidRPr="008B50A6">
        <w:rPr>
          <w:rStyle w:val="A10"/>
          <w:b w:val="0"/>
          <w:sz w:val="24"/>
        </w:rPr>
        <w:t>выборным органом первичной профсоюзной организации</w:t>
      </w:r>
      <w:r w:rsidRPr="008B50A6">
        <w:rPr>
          <w:rStyle w:val="A70"/>
          <w:sz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6025EB" w:rsidRPr="008B50A6" w:rsidRDefault="006025EB" w:rsidP="004C1FD6">
      <w:pPr>
        <w:pStyle w:val="Pa9"/>
        <w:spacing w:line="240" w:lineRule="auto"/>
        <w:ind w:firstLine="709"/>
        <w:contextualSpacing/>
        <w:rPr>
          <w:color w:val="000000"/>
          <w:u w:val="single"/>
        </w:rPr>
      </w:pPr>
      <w:r w:rsidRPr="008B50A6">
        <w:rPr>
          <w:rStyle w:val="A10"/>
          <w:b w:val="0"/>
          <w:sz w:val="24"/>
        </w:rPr>
        <w:t xml:space="preserve">10.3.1. Работодатель с учётом мотивированного мнения выборного органа первичной профсоюзной организации (по согласованию): </w:t>
      </w:r>
    </w:p>
    <w:p w:rsidR="006025EB" w:rsidRPr="008B50A6" w:rsidRDefault="006025EB" w:rsidP="004C1FD6">
      <w:pPr>
        <w:autoSpaceDE w:val="0"/>
        <w:autoSpaceDN w:val="0"/>
        <w:adjustRightInd w:val="0"/>
        <w:ind w:firstLine="709"/>
        <w:contextualSpacing/>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6025EB" w:rsidRPr="008B50A6" w:rsidRDefault="006025EB" w:rsidP="004C1FD6">
      <w:pPr>
        <w:pStyle w:val="Default"/>
        <w:ind w:firstLine="709"/>
        <w:contextualSpacing/>
        <w:rPr>
          <w:color w:val="auto"/>
        </w:rPr>
      </w:pPr>
      <w:r w:rsidRPr="008B50A6">
        <w:rPr>
          <w:iCs/>
          <w:color w:val="auto"/>
        </w:rPr>
        <w:t xml:space="preserve">- привлекает к работе в выходные и нерабочие праздничные дни (статья 113 ТК РФ); </w:t>
      </w:r>
    </w:p>
    <w:p w:rsidR="006025EB" w:rsidRPr="008B50A6" w:rsidRDefault="006025EB" w:rsidP="004C1FD6">
      <w:pPr>
        <w:pStyle w:val="Default"/>
        <w:ind w:firstLine="709"/>
        <w:contextualSpacing/>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6025EB" w:rsidRPr="008B50A6" w:rsidRDefault="006025EB" w:rsidP="004C1FD6">
      <w:pPr>
        <w:pStyle w:val="Default"/>
        <w:ind w:firstLine="709"/>
        <w:contextualSpacing/>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6025EB" w:rsidRPr="008B50A6" w:rsidRDefault="006025EB" w:rsidP="004C1FD6">
      <w:pPr>
        <w:pStyle w:val="Default"/>
        <w:ind w:firstLine="709"/>
        <w:contextualSpacing/>
        <w:rPr>
          <w:color w:val="auto"/>
        </w:rPr>
      </w:pPr>
      <w:r w:rsidRPr="008B50A6">
        <w:rPr>
          <w:iCs/>
          <w:color w:val="auto"/>
        </w:rPr>
        <w:t>- привлекает работника к сверхурочной работе (статья 99 ТК РФ);</w:t>
      </w:r>
    </w:p>
    <w:p w:rsidR="006025EB" w:rsidRPr="008B50A6" w:rsidRDefault="006025EB" w:rsidP="004C1FD6">
      <w:pPr>
        <w:pStyle w:val="Default"/>
        <w:ind w:firstLine="709"/>
        <w:contextualSpacing/>
        <w:rPr>
          <w:color w:val="auto"/>
        </w:rPr>
      </w:pPr>
      <w:r w:rsidRPr="008B50A6">
        <w:rPr>
          <w:iCs/>
          <w:color w:val="auto"/>
        </w:rPr>
        <w:t xml:space="preserve">- утверждает формы расчетного листка (статья 136 ТК РФ); </w:t>
      </w:r>
    </w:p>
    <w:p w:rsidR="006025EB" w:rsidRPr="008B50A6" w:rsidRDefault="006025EB" w:rsidP="004C1FD6">
      <w:pPr>
        <w:pStyle w:val="Default"/>
        <w:ind w:firstLine="709"/>
        <w:contextualSpacing/>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6025EB" w:rsidRPr="008B50A6" w:rsidRDefault="006025EB" w:rsidP="004C1FD6">
      <w:pPr>
        <w:pStyle w:val="Default"/>
        <w:ind w:firstLine="709"/>
        <w:contextualSpacing/>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6025EB" w:rsidRPr="008B50A6" w:rsidRDefault="006025EB" w:rsidP="004C1FD6">
      <w:pPr>
        <w:pStyle w:val="Default"/>
        <w:ind w:firstLine="709"/>
        <w:contextualSpacing/>
        <w:rPr>
          <w:iCs/>
          <w:color w:val="auto"/>
        </w:rPr>
      </w:pPr>
      <w:r w:rsidRPr="008B50A6">
        <w:rPr>
          <w:iCs/>
          <w:color w:val="auto"/>
        </w:rPr>
        <w:t>- формирует комиссии по урегулированию споров между участниками образовательных отношений;</w:t>
      </w:r>
    </w:p>
    <w:p w:rsidR="006025EB" w:rsidRPr="008B50A6" w:rsidRDefault="006025EB" w:rsidP="004C1FD6">
      <w:pPr>
        <w:pStyle w:val="Default"/>
        <w:ind w:firstLine="709"/>
        <w:contextualSpacing/>
        <w:rPr>
          <w:color w:val="auto"/>
        </w:rPr>
      </w:pPr>
      <w:r w:rsidRPr="008B50A6">
        <w:rPr>
          <w:iCs/>
          <w:color w:val="auto"/>
        </w:rPr>
        <w:t>- представляет к награждению отраслевыми и иными наградами;</w:t>
      </w:r>
    </w:p>
    <w:p w:rsidR="006025EB" w:rsidRPr="008B50A6" w:rsidRDefault="006025EB" w:rsidP="004C1FD6">
      <w:pPr>
        <w:pStyle w:val="Default"/>
        <w:ind w:firstLine="709"/>
        <w:contextualSpacing/>
        <w:rPr>
          <w:iCs/>
          <w:color w:val="auto"/>
        </w:rPr>
      </w:pPr>
      <w:r w:rsidRPr="008B50A6">
        <w:rPr>
          <w:iCs/>
          <w:color w:val="auto"/>
        </w:rPr>
        <w:t xml:space="preserve">- принимает (утверждает) локальные нормативные акты </w:t>
      </w:r>
      <w:r w:rsidRPr="008B50A6">
        <w:rPr>
          <w:rStyle w:val="A10"/>
          <w:b w:val="0"/>
          <w:sz w:val="24"/>
        </w:rPr>
        <w:t>образовательной организации</w:t>
      </w:r>
      <w:r w:rsidRPr="008B50A6">
        <w:rPr>
          <w:iCs/>
          <w:color w:val="auto"/>
        </w:rPr>
        <w:t>, содержащие нормы трудового права (статьи 8, 371, 372 ТК РФ);</w:t>
      </w:r>
    </w:p>
    <w:p w:rsidR="006025EB" w:rsidRPr="008B50A6" w:rsidRDefault="006025EB" w:rsidP="004C1FD6">
      <w:pPr>
        <w:pStyle w:val="Default"/>
        <w:ind w:firstLine="709"/>
        <w:contextualSpacing/>
        <w:rPr>
          <w:color w:val="auto"/>
        </w:rPr>
      </w:pPr>
      <w:r w:rsidRPr="008B50A6">
        <w:rPr>
          <w:color w:val="auto"/>
        </w:rPr>
        <w:t xml:space="preserve">- иные вопросы </w:t>
      </w:r>
      <w:r w:rsidRPr="008B50A6">
        <w:rPr>
          <w:i/>
          <w:color w:val="auto"/>
        </w:rPr>
        <w:t>(перечень может быть расширен).</w:t>
      </w:r>
    </w:p>
    <w:p w:rsidR="006025EB" w:rsidRPr="008B50A6" w:rsidRDefault="006025EB" w:rsidP="004C1FD6">
      <w:pPr>
        <w:pStyle w:val="Default"/>
        <w:ind w:firstLine="709"/>
        <w:contextualSpacing/>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sz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6025EB" w:rsidRPr="008B50A6" w:rsidRDefault="006025EB" w:rsidP="004C1FD6">
      <w:pPr>
        <w:pStyle w:val="Default"/>
        <w:ind w:firstLine="709"/>
        <w:contextualSpacing/>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6025EB" w:rsidRPr="008B50A6" w:rsidRDefault="006025EB" w:rsidP="004C1FD6">
      <w:pPr>
        <w:pStyle w:val="Default"/>
        <w:ind w:firstLine="709"/>
        <w:contextualSpacing/>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6025EB" w:rsidRPr="008B50A6" w:rsidRDefault="006025EB" w:rsidP="004C1FD6">
      <w:pPr>
        <w:pStyle w:val="Default"/>
        <w:ind w:firstLine="709"/>
        <w:contextualSpacing/>
        <w:rPr>
          <w:rStyle w:val="A10"/>
          <w:b w:val="0"/>
          <w:sz w:val="24"/>
        </w:rPr>
      </w:pPr>
      <w:r w:rsidRPr="008B50A6">
        <w:rPr>
          <w:color w:val="auto"/>
        </w:rPr>
        <w:t>10.3.3. </w:t>
      </w:r>
      <w:r w:rsidRPr="008B50A6">
        <w:rPr>
          <w:rStyle w:val="A10"/>
          <w:b w:val="0"/>
          <w:sz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6025EB" w:rsidRPr="008B50A6" w:rsidRDefault="006025EB" w:rsidP="004C1FD6">
      <w:pPr>
        <w:pStyle w:val="Default"/>
        <w:ind w:firstLine="709"/>
        <w:contextualSpacing/>
        <w:rPr>
          <w:color w:val="auto"/>
        </w:rPr>
      </w:pPr>
      <w:r w:rsidRPr="008B50A6">
        <w:rPr>
          <w:iCs/>
          <w:color w:val="auto"/>
        </w:rPr>
        <w:t xml:space="preserve">- установление и распределение нагрузки педагогических и других работников; </w:t>
      </w:r>
    </w:p>
    <w:p w:rsidR="006025EB" w:rsidRPr="008B50A6" w:rsidRDefault="006025EB" w:rsidP="004C1FD6">
      <w:pPr>
        <w:pStyle w:val="Default"/>
        <w:ind w:firstLine="709"/>
        <w:contextualSpacing/>
        <w:rPr>
          <w:iCs/>
          <w:color w:val="auto"/>
        </w:rPr>
      </w:pPr>
      <w:r w:rsidRPr="008B50A6">
        <w:rPr>
          <w:iCs/>
          <w:color w:val="auto"/>
        </w:rPr>
        <w:t xml:space="preserve">- установление дополнительных гарантий работникам, совмещающим работу с обучением; </w:t>
      </w:r>
    </w:p>
    <w:p w:rsidR="006025EB" w:rsidRPr="008B50A6" w:rsidRDefault="006025EB" w:rsidP="004C1FD6">
      <w:pPr>
        <w:pStyle w:val="Default"/>
        <w:ind w:firstLine="709"/>
        <w:contextualSpacing/>
        <w:rPr>
          <w:iCs/>
          <w:color w:val="auto"/>
        </w:rPr>
      </w:pPr>
      <w:r w:rsidRPr="008B50A6">
        <w:rPr>
          <w:iCs/>
          <w:color w:val="auto"/>
        </w:rPr>
        <w:t>- перечень должностей работников с ненормированным рабочим днем (статья 101 ТК РФ);</w:t>
      </w:r>
    </w:p>
    <w:p w:rsidR="006025EB" w:rsidRPr="008B50A6" w:rsidRDefault="006025EB" w:rsidP="004C1FD6">
      <w:pPr>
        <w:pStyle w:val="Default"/>
        <w:ind w:firstLine="709"/>
        <w:contextualSpacing/>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6025EB" w:rsidRPr="008B50A6" w:rsidRDefault="006025EB" w:rsidP="004C1FD6">
      <w:pPr>
        <w:pStyle w:val="Default"/>
        <w:ind w:firstLine="709"/>
        <w:contextualSpacing/>
        <w:rPr>
          <w:color w:val="auto"/>
        </w:rPr>
      </w:pPr>
      <w:r w:rsidRPr="008B50A6">
        <w:rPr>
          <w:iCs/>
          <w:color w:val="auto"/>
        </w:rPr>
        <w:t xml:space="preserve">- составление графика сменности (статья 103 ТК РФ); </w:t>
      </w:r>
    </w:p>
    <w:p w:rsidR="006025EB" w:rsidRPr="008B50A6" w:rsidRDefault="006025EB" w:rsidP="004C1FD6">
      <w:pPr>
        <w:pStyle w:val="Default"/>
        <w:ind w:firstLine="709"/>
        <w:contextualSpacing/>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6025EB" w:rsidRPr="008B50A6" w:rsidRDefault="006025EB" w:rsidP="004C1FD6">
      <w:pPr>
        <w:pStyle w:val="Default"/>
        <w:ind w:firstLine="709"/>
        <w:contextualSpacing/>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6025EB" w:rsidRPr="008B50A6" w:rsidRDefault="006025EB" w:rsidP="004C1FD6">
      <w:pPr>
        <w:pStyle w:val="Default"/>
        <w:ind w:firstLine="709"/>
        <w:contextualSpacing/>
        <w:rPr>
          <w:iCs/>
          <w:color w:val="auto"/>
        </w:rPr>
      </w:pPr>
      <w:r w:rsidRPr="008B50A6">
        <w:rPr>
          <w:iCs/>
          <w:color w:val="auto"/>
        </w:rPr>
        <w:t xml:space="preserve">- утверждение графика длительных отпусков; </w:t>
      </w:r>
    </w:p>
    <w:p w:rsidR="006025EB" w:rsidRPr="008B50A6" w:rsidRDefault="006025EB" w:rsidP="004C1FD6">
      <w:pPr>
        <w:pStyle w:val="Default"/>
        <w:ind w:firstLine="709"/>
        <w:contextualSpacing/>
        <w:rPr>
          <w:iCs/>
          <w:color w:val="auto"/>
        </w:rPr>
      </w:pPr>
      <w:r w:rsidRPr="008B50A6">
        <w:rPr>
          <w:iCs/>
          <w:color w:val="auto"/>
        </w:rPr>
        <w:t>- правила и инструкции по охране труда, пожарной безопасности для работников (статья 212 ТК РФ);</w:t>
      </w:r>
    </w:p>
    <w:p w:rsidR="006025EB" w:rsidRPr="008B50A6" w:rsidRDefault="006025EB" w:rsidP="004C1FD6">
      <w:pPr>
        <w:pStyle w:val="Default"/>
        <w:ind w:firstLine="709"/>
        <w:contextualSpacing/>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6025EB" w:rsidRPr="008B50A6" w:rsidRDefault="006025EB" w:rsidP="004C1FD6">
      <w:pPr>
        <w:pStyle w:val="Default"/>
        <w:ind w:firstLine="709"/>
        <w:contextualSpacing/>
        <w:rPr>
          <w:iCs/>
          <w:color w:val="auto"/>
        </w:rPr>
      </w:pPr>
      <w:r w:rsidRPr="008B50A6">
        <w:rPr>
          <w:iCs/>
          <w:color w:val="auto"/>
        </w:rPr>
        <w:t>- введение, замену и пересмотр норм труда (статья 162 ТК РФ);</w:t>
      </w:r>
    </w:p>
    <w:p w:rsidR="006025EB" w:rsidRPr="008B50A6" w:rsidRDefault="006025EB" w:rsidP="004C1FD6">
      <w:pPr>
        <w:pStyle w:val="Default"/>
        <w:ind w:firstLine="709"/>
        <w:contextualSpacing/>
        <w:rPr>
          <w:color w:val="auto"/>
        </w:rPr>
      </w:pPr>
      <w:r w:rsidRPr="008B50A6">
        <w:rPr>
          <w:iCs/>
          <w:color w:val="auto"/>
        </w:rPr>
        <w:t>- определение сроков проведения специальной оценки условий труда (статья 22 ТК РФ);</w:t>
      </w:r>
    </w:p>
    <w:p w:rsidR="006025EB" w:rsidRPr="008B50A6" w:rsidRDefault="006025EB" w:rsidP="004C1FD6">
      <w:pPr>
        <w:pStyle w:val="Default"/>
        <w:ind w:firstLine="709"/>
        <w:contextualSpacing/>
        <w:rPr>
          <w:iCs/>
          <w:color w:val="auto"/>
        </w:rPr>
      </w:pPr>
      <w:r w:rsidRPr="008B50A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6025EB" w:rsidRPr="008B50A6" w:rsidRDefault="006025EB" w:rsidP="004C1FD6">
      <w:pPr>
        <w:pStyle w:val="Default"/>
        <w:ind w:firstLine="709"/>
        <w:contextualSpacing/>
        <w:rPr>
          <w:b/>
          <w:color w:val="auto"/>
        </w:rPr>
      </w:pPr>
      <w:r w:rsidRPr="008B50A6">
        <w:rPr>
          <w:color w:val="auto"/>
        </w:rPr>
        <w:t>10.3.4. </w:t>
      </w:r>
      <w:r w:rsidRPr="008B50A6">
        <w:rPr>
          <w:rStyle w:val="A10"/>
          <w:b w:val="0"/>
          <w:sz w:val="24"/>
        </w:rPr>
        <w:t xml:space="preserve">Работодатель с </w:t>
      </w:r>
      <w:r w:rsidRPr="008B50A6">
        <w:rPr>
          <w:bCs/>
          <w:color w:val="auto"/>
        </w:rPr>
        <w:t xml:space="preserve">предварительного согласия </w:t>
      </w:r>
      <w:r w:rsidRPr="008B50A6">
        <w:rPr>
          <w:rStyle w:val="A10"/>
          <w:b w:val="0"/>
          <w:sz w:val="24"/>
        </w:rPr>
        <w:t xml:space="preserve">выборного органа первичной профсоюзной организации </w:t>
      </w:r>
      <w:r w:rsidRPr="008B50A6">
        <w:rPr>
          <w:bCs/>
          <w:color w:val="auto"/>
        </w:rPr>
        <w:t xml:space="preserve">осуществляет: </w:t>
      </w:r>
    </w:p>
    <w:p w:rsidR="006025EB" w:rsidRPr="008B50A6" w:rsidRDefault="006025EB" w:rsidP="004C1FD6">
      <w:pPr>
        <w:pStyle w:val="Default"/>
        <w:ind w:firstLine="709"/>
        <w:contextualSpacing/>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6025EB" w:rsidRPr="008B50A6" w:rsidRDefault="006025EB" w:rsidP="004C1FD6">
      <w:pPr>
        <w:pStyle w:val="Default"/>
        <w:ind w:firstLine="709"/>
        <w:contextualSpacing/>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6025EB" w:rsidRPr="008B50A6" w:rsidRDefault="006025EB" w:rsidP="004C1FD6">
      <w:pPr>
        <w:pStyle w:val="Default"/>
        <w:ind w:firstLine="709"/>
        <w:contextualSpacing/>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6025EB" w:rsidRPr="008B50A6" w:rsidRDefault="006025EB" w:rsidP="004C1FD6">
      <w:pPr>
        <w:pStyle w:val="BodyText3"/>
        <w:ind w:firstLine="709"/>
        <w:contextualSpacing/>
        <w:jc w:val="left"/>
        <w:rPr>
          <w:sz w:val="24"/>
          <w:szCs w:val="24"/>
        </w:rPr>
      </w:pPr>
      <w:r w:rsidRPr="008B50A6">
        <w:rPr>
          <w:sz w:val="24"/>
          <w:szCs w:val="24"/>
        </w:rPr>
        <w:t>10.4. Выборный орган первичной профсоюзной организации обязуется:</w:t>
      </w:r>
    </w:p>
    <w:p w:rsidR="006025EB" w:rsidRPr="008B50A6" w:rsidRDefault="006025EB" w:rsidP="004C1FD6">
      <w:pPr>
        <w:pStyle w:val="Pa9"/>
        <w:spacing w:line="240" w:lineRule="auto"/>
        <w:ind w:firstLine="709"/>
        <w:contextualSpacing/>
        <w:rPr>
          <w:color w:val="000000"/>
        </w:rPr>
      </w:pPr>
      <w:r w:rsidRPr="008B50A6">
        <w:t>10.4.1. </w:t>
      </w:r>
      <w:r w:rsidRPr="008B50A6">
        <w:rPr>
          <w:rStyle w:val="A10"/>
          <w:b w:val="0"/>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6025EB" w:rsidRPr="008B50A6" w:rsidRDefault="006025EB" w:rsidP="004C1FD6">
      <w:pPr>
        <w:pStyle w:val="Pa9"/>
        <w:spacing w:line="240" w:lineRule="auto"/>
        <w:ind w:firstLine="709"/>
        <w:contextualSpacing/>
        <w:rPr>
          <w:color w:val="000000"/>
        </w:rPr>
      </w:pPr>
      <w:r w:rsidRPr="008B50A6">
        <w:rPr>
          <w:rStyle w:val="A10"/>
          <w:b w:val="0"/>
          <w:sz w:val="24"/>
        </w:rPr>
        <w:t xml:space="preserve">10.4.2. Разъяснять работникам положения коллективного договора и приложений к нему. </w:t>
      </w:r>
    </w:p>
    <w:p w:rsidR="006025EB" w:rsidRPr="008B50A6" w:rsidRDefault="006025EB" w:rsidP="004C1FD6">
      <w:pPr>
        <w:pStyle w:val="BodyText3"/>
        <w:ind w:firstLine="709"/>
        <w:contextualSpacing/>
        <w:jc w:val="left"/>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025EB" w:rsidRPr="008B50A6" w:rsidRDefault="006025EB" w:rsidP="004C1FD6">
      <w:pPr>
        <w:pStyle w:val="BodyText3"/>
        <w:ind w:firstLine="709"/>
        <w:contextualSpacing/>
        <w:jc w:val="left"/>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6025EB" w:rsidRPr="008B50A6" w:rsidRDefault="006025EB" w:rsidP="004C1FD6">
      <w:pPr>
        <w:pStyle w:val="BodyText3"/>
        <w:ind w:firstLine="709"/>
        <w:contextualSpacing/>
        <w:jc w:val="left"/>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6025EB" w:rsidRPr="008B50A6" w:rsidRDefault="006025EB" w:rsidP="004C1FD6">
      <w:pPr>
        <w:pStyle w:val="BodyText3"/>
        <w:ind w:firstLine="709"/>
        <w:contextualSpacing/>
        <w:jc w:val="left"/>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6025EB" w:rsidRPr="008B50A6" w:rsidRDefault="006025EB" w:rsidP="004C1FD6">
      <w:pPr>
        <w:pStyle w:val="BodyText3"/>
        <w:ind w:firstLine="709"/>
        <w:contextualSpacing/>
        <w:jc w:val="left"/>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6025EB" w:rsidRPr="008B50A6" w:rsidRDefault="006025EB" w:rsidP="004C1FD6">
      <w:pPr>
        <w:pStyle w:val="BodyText3"/>
        <w:ind w:firstLine="709"/>
        <w:contextualSpacing/>
        <w:jc w:val="left"/>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FootnoteReference"/>
          <w:sz w:val="24"/>
          <w:szCs w:val="24"/>
        </w:rPr>
        <w:footnoteReference w:id="1"/>
      </w:r>
      <w:r w:rsidRPr="008B50A6">
        <w:rPr>
          <w:color w:val="000000"/>
          <w:sz w:val="24"/>
          <w:szCs w:val="24"/>
        </w:rPr>
        <w:t>)</w:t>
      </w:r>
      <w:r w:rsidRPr="008B50A6">
        <w:rPr>
          <w:sz w:val="24"/>
          <w:szCs w:val="24"/>
        </w:rPr>
        <w:t>;</w:t>
      </w:r>
    </w:p>
    <w:p w:rsidR="006025EB" w:rsidRPr="008B50A6" w:rsidRDefault="006025EB" w:rsidP="004C1FD6">
      <w:pPr>
        <w:pStyle w:val="Default"/>
        <w:ind w:firstLine="709"/>
        <w:contextualSpacing/>
      </w:pPr>
      <w:r w:rsidRPr="008B50A6">
        <w:t xml:space="preserve">охраной труда в образовательной организации; </w:t>
      </w:r>
    </w:p>
    <w:p w:rsidR="006025EB" w:rsidRPr="008B50A6" w:rsidRDefault="006025EB" w:rsidP="004C1FD6">
      <w:pPr>
        <w:pStyle w:val="Default"/>
        <w:ind w:firstLine="709"/>
        <w:contextualSpacing/>
      </w:pPr>
      <w:r w:rsidRPr="008B50A6">
        <w:t xml:space="preserve">правильностью и своевременностью предоставления работникам отпусков и их оплаты; </w:t>
      </w:r>
    </w:p>
    <w:p w:rsidR="006025EB" w:rsidRPr="008B50A6" w:rsidRDefault="006025EB" w:rsidP="004C1FD6">
      <w:pPr>
        <w:pStyle w:val="Default"/>
        <w:ind w:firstLine="709"/>
        <w:contextualSpacing/>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6025EB" w:rsidRPr="008B50A6" w:rsidRDefault="006025EB" w:rsidP="004C1FD6">
      <w:pPr>
        <w:pStyle w:val="Default"/>
        <w:ind w:firstLine="709"/>
        <w:contextualSpacing/>
      </w:pPr>
      <w:r w:rsidRPr="008B50A6">
        <w:t xml:space="preserve">соблюдением порядка аттестации педагогических работников образовательной организации; </w:t>
      </w:r>
    </w:p>
    <w:p w:rsidR="006025EB" w:rsidRPr="008B50A6" w:rsidRDefault="006025EB" w:rsidP="004C1FD6">
      <w:pPr>
        <w:pStyle w:val="Default"/>
        <w:ind w:firstLine="709"/>
        <w:contextualSpacing/>
      </w:pPr>
      <w:r w:rsidRPr="008B50A6">
        <w:t xml:space="preserve">10.4.6. Обеспечивать выполнение условий настоящего коллективного договора. </w:t>
      </w:r>
    </w:p>
    <w:p w:rsidR="006025EB" w:rsidRPr="008B50A6" w:rsidRDefault="006025EB" w:rsidP="004C1FD6">
      <w:pPr>
        <w:pStyle w:val="Default"/>
        <w:ind w:firstLine="709"/>
        <w:contextualSpacing/>
      </w:pPr>
      <w:r w:rsidRPr="008B50A6">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6025EB" w:rsidRPr="008B50A6" w:rsidRDefault="006025EB" w:rsidP="004C1FD6">
      <w:pPr>
        <w:pStyle w:val="Pa9"/>
        <w:spacing w:line="240" w:lineRule="auto"/>
        <w:ind w:firstLine="709"/>
        <w:contextualSpacing/>
        <w:rPr>
          <w:color w:val="000000"/>
        </w:rPr>
      </w:pPr>
      <w:r w:rsidRPr="008B50A6">
        <w:t>10.4.8. </w:t>
      </w:r>
      <w:r w:rsidRPr="008B50A6">
        <w:rPr>
          <w:rStyle w:val="A10"/>
          <w:b w:val="0"/>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6025EB" w:rsidRPr="008B50A6" w:rsidRDefault="006025EB" w:rsidP="004C1FD6">
      <w:pPr>
        <w:pStyle w:val="Pa9"/>
        <w:spacing w:line="240" w:lineRule="auto"/>
        <w:ind w:firstLine="709"/>
        <w:contextualSpacing/>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sz w:val="24"/>
        </w:rPr>
        <w:t>.</w:t>
      </w:r>
    </w:p>
    <w:p w:rsidR="006025EB" w:rsidRPr="008B50A6" w:rsidRDefault="006025EB" w:rsidP="004C1FD6">
      <w:pPr>
        <w:pStyle w:val="Default"/>
        <w:ind w:firstLine="709"/>
        <w:contextualSpacing/>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6025EB" w:rsidRPr="008B50A6" w:rsidRDefault="006025EB" w:rsidP="004C1FD6">
      <w:pPr>
        <w:pStyle w:val="Default"/>
        <w:ind w:firstLine="709"/>
        <w:contextualSpacing/>
      </w:pPr>
      <w:r w:rsidRPr="008B50A6">
        <w:t xml:space="preserve">10.4.11. Информировать ежегодно членов Профсоюза о своей работе, о деятельности выборных профсоюзных органов. </w:t>
      </w:r>
    </w:p>
    <w:p w:rsidR="006025EB" w:rsidRPr="008B50A6" w:rsidRDefault="006025EB" w:rsidP="004C1FD6">
      <w:pPr>
        <w:pStyle w:val="Default"/>
        <w:ind w:firstLine="709"/>
        <w:contextualSpacing/>
      </w:pPr>
      <w:r w:rsidRPr="008B50A6">
        <w:rPr>
          <w:iCs/>
        </w:rPr>
        <w:t xml:space="preserve">10.4.12. Содействовать оздоровлению детей работников образовательной организации. </w:t>
      </w:r>
    </w:p>
    <w:p w:rsidR="006025EB" w:rsidRPr="008B50A6" w:rsidRDefault="006025EB" w:rsidP="004C1FD6">
      <w:pPr>
        <w:pStyle w:val="Default"/>
        <w:ind w:firstLine="709"/>
        <w:contextualSpacing/>
      </w:pPr>
      <w:r w:rsidRPr="008B50A6">
        <w:rPr>
          <w:iCs/>
        </w:rPr>
        <w:t xml:space="preserve">10.4.13. Ходатайствовать о представлении к наградам работников образовательной организации. </w:t>
      </w:r>
    </w:p>
    <w:p w:rsidR="006025EB" w:rsidRPr="008B50A6" w:rsidRDefault="006025EB" w:rsidP="004C1FD6">
      <w:pPr>
        <w:pStyle w:val="Default"/>
        <w:ind w:firstLine="709"/>
        <w:contextualSpacing/>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6025EB" w:rsidRPr="008B50A6" w:rsidRDefault="006025EB" w:rsidP="004C1FD6">
      <w:pPr>
        <w:pStyle w:val="Pa9"/>
        <w:spacing w:line="240" w:lineRule="auto"/>
        <w:ind w:firstLine="709"/>
        <w:contextualSpacing/>
        <w:rPr>
          <w:rStyle w:val="A10"/>
          <w:b w:val="0"/>
          <w:sz w:val="24"/>
        </w:rPr>
      </w:pPr>
      <w:r w:rsidRPr="008B50A6">
        <w:rPr>
          <w:rStyle w:val="A10"/>
          <w:b w:val="0"/>
          <w:sz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sz w:val="24"/>
        </w:rPr>
        <w:t>(без учёта мотивированного мнения).</w:t>
      </w:r>
    </w:p>
    <w:p w:rsidR="006025EB" w:rsidRPr="008B50A6" w:rsidRDefault="006025EB" w:rsidP="004C1FD6">
      <w:pPr>
        <w:pStyle w:val="Pa9"/>
        <w:spacing w:line="240" w:lineRule="auto"/>
        <w:ind w:firstLine="709"/>
        <w:contextualSpacing/>
        <w:rPr>
          <w:color w:val="000000"/>
        </w:rPr>
      </w:pPr>
      <w:r w:rsidRPr="008B50A6">
        <w:rPr>
          <w:rStyle w:val="A10"/>
          <w:b w:val="0"/>
          <w:sz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6025EB" w:rsidRPr="008B50A6" w:rsidRDefault="006025EB" w:rsidP="004C1FD6">
      <w:pPr>
        <w:pStyle w:val="Default"/>
        <w:ind w:firstLine="709"/>
        <w:contextualSpacing/>
      </w:pPr>
    </w:p>
    <w:p w:rsidR="006025EB" w:rsidRPr="008B50A6" w:rsidRDefault="006025EB" w:rsidP="00683D94">
      <w:pPr>
        <w:pStyle w:val="Default"/>
        <w:ind w:firstLine="709"/>
        <w:contextualSpacing/>
        <w:jc w:val="center"/>
        <w:rPr>
          <w:b/>
          <w:bCs/>
        </w:rPr>
      </w:pPr>
      <w:r w:rsidRPr="008B50A6">
        <w:rPr>
          <w:b/>
          <w:bCs/>
        </w:rPr>
        <w:t>Х</w:t>
      </w:r>
      <w:r w:rsidRPr="008B50A6">
        <w:rPr>
          <w:b/>
          <w:bCs/>
          <w:lang w:val="en-US"/>
        </w:rPr>
        <w:t>I</w:t>
      </w:r>
      <w:r w:rsidRPr="008B50A6">
        <w:rPr>
          <w:b/>
          <w:bCs/>
        </w:rPr>
        <w:t>. ГАРАНТИИ ПРОФСОЮЗНОЙ ДЕЯТЕЛЬНОСТИ</w:t>
      </w:r>
    </w:p>
    <w:p w:rsidR="006025EB" w:rsidRPr="00F75AC4" w:rsidRDefault="006025EB" w:rsidP="004C1FD6">
      <w:pPr>
        <w:pStyle w:val="Pa9"/>
        <w:spacing w:line="240" w:lineRule="auto"/>
        <w:ind w:firstLine="709"/>
        <w:contextualSpacing/>
        <w:rPr>
          <w:rStyle w:val="A10"/>
          <w:bCs/>
          <w:sz w:val="24"/>
        </w:rPr>
      </w:pPr>
      <w:r w:rsidRPr="00F75AC4">
        <w:rPr>
          <w:rStyle w:val="A10"/>
          <w:bCs/>
          <w:sz w:val="24"/>
        </w:rPr>
        <w:t xml:space="preserve">11.1. Работодатель: </w:t>
      </w:r>
    </w:p>
    <w:p w:rsidR="006025EB" w:rsidRPr="008B50A6" w:rsidRDefault="006025EB" w:rsidP="004C1FD6">
      <w:pPr>
        <w:pStyle w:val="Pa9"/>
        <w:spacing w:line="240" w:lineRule="auto"/>
        <w:ind w:firstLine="709"/>
        <w:contextualSpacing/>
      </w:pPr>
      <w:r w:rsidRPr="008B50A6">
        <w:rPr>
          <w:rStyle w:val="A10"/>
          <w:b w:val="0"/>
          <w:bCs/>
          <w:sz w:val="24"/>
        </w:rPr>
        <w:t>11.1.1. </w:t>
      </w:r>
      <w:r w:rsidRPr="008B50A6">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t xml:space="preserve"> </w:t>
      </w:r>
      <w:r w:rsidRPr="008B50A6">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6025EB" w:rsidRPr="008B50A6" w:rsidRDefault="006025EB" w:rsidP="004C1FD6">
      <w:pPr>
        <w:pStyle w:val="BodyText3"/>
        <w:ind w:firstLine="709"/>
        <w:contextualSpacing/>
        <w:jc w:val="left"/>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6025EB" w:rsidRPr="008B50A6" w:rsidRDefault="006025EB" w:rsidP="004C1FD6">
      <w:pPr>
        <w:pStyle w:val="Default"/>
        <w:ind w:firstLine="709"/>
        <w:contextualSpacing/>
        <w:rPr>
          <w:color w:val="auto"/>
        </w:rPr>
      </w:pPr>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6025EB" w:rsidRPr="008B50A6" w:rsidRDefault="006025EB" w:rsidP="004C1FD6">
      <w:pPr>
        <w:pStyle w:val="BodyText3"/>
        <w:ind w:firstLine="709"/>
        <w:contextualSpacing/>
        <w:jc w:val="left"/>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025EB" w:rsidRPr="008B50A6" w:rsidRDefault="006025EB" w:rsidP="004C1FD6">
      <w:pPr>
        <w:pStyle w:val="BodyText3"/>
        <w:ind w:firstLine="709"/>
        <w:contextualSpacing/>
        <w:jc w:val="left"/>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6025EB" w:rsidRPr="008B50A6" w:rsidRDefault="006025EB" w:rsidP="004C1FD6">
      <w:pPr>
        <w:pStyle w:val="Pa9"/>
        <w:spacing w:line="240" w:lineRule="auto"/>
        <w:ind w:firstLine="709"/>
        <w:contextualSpacing/>
        <w:rPr>
          <w:color w:val="000000"/>
        </w:rPr>
      </w:pPr>
      <w:r w:rsidRPr="008B50A6">
        <w:rPr>
          <w:rStyle w:val="A10"/>
          <w:b w:val="0"/>
          <w:sz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sz w:val="24"/>
        </w:rPr>
        <w:t>информацию;</w:t>
      </w:r>
    </w:p>
    <w:p w:rsidR="006025EB" w:rsidRPr="008B50A6" w:rsidRDefault="006025EB" w:rsidP="004C1FD6">
      <w:pPr>
        <w:pStyle w:val="Pa9"/>
        <w:spacing w:line="240" w:lineRule="auto"/>
        <w:ind w:firstLine="709"/>
        <w:contextualSpacing/>
        <w:rPr>
          <w:rStyle w:val="A10"/>
          <w:b w:val="0"/>
          <w:sz w:val="24"/>
        </w:rPr>
      </w:pPr>
      <w:r w:rsidRPr="008B50A6">
        <w:rPr>
          <w:rStyle w:val="A10"/>
          <w:b w:val="0"/>
          <w:sz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6025EB" w:rsidRPr="00F75AC4" w:rsidRDefault="006025EB" w:rsidP="004C1FD6">
      <w:pPr>
        <w:pStyle w:val="Default"/>
        <w:ind w:firstLine="709"/>
        <w:contextualSpacing/>
        <w:rPr>
          <w:color w:val="auto"/>
        </w:rPr>
      </w:pPr>
      <w:r w:rsidRPr="00F75AC4">
        <w:rPr>
          <w:color w:val="auto"/>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
    <w:p w:rsidR="006025EB" w:rsidRPr="00F75AC4" w:rsidRDefault="006025EB" w:rsidP="004C1FD6">
      <w:pPr>
        <w:pStyle w:val="Default"/>
        <w:ind w:firstLine="709"/>
        <w:contextualSpacing/>
        <w:rPr>
          <w:color w:val="auto"/>
        </w:rPr>
      </w:pPr>
      <w:r w:rsidRPr="00F75AC4">
        <w:rPr>
          <w:color w:val="auto"/>
        </w:rPr>
        <w:t>11.1.9. предоставляет возможность уполномоченным по охране труда, членам совместной комиссии по охране труда использовать не менее 1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 3 дней с сохранением средней заработной платы по основному месту работы;</w:t>
      </w:r>
    </w:p>
    <w:p w:rsidR="006025EB" w:rsidRPr="00F75AC4" w:rsidRDefault="006025EB" w:rsidP="004C1FD6">
      <w:pPr>
        <w:pStyle w:val="Default"/>
        <w:ind w:firstLine="709"/>
        <w:contextualSpacing/>
        <w:rPr>
          <w:color w:val="auto"/>
        </w:rPr>
      </w:pPr>
      <w:r w:rsidRPr="00F75AC4">
        <w:rPr>
          <w:color w:val="auto"/>
        </w:rPr>
        <w:t>11.1.11. в</w:t>
      </w:r>
      <w:r w:rsidRPr="00F75AC4">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6025EB" w:rsidRPr="008B50A6" w:rsidRDefault="006025EB" w:rsidP="004C1FD6">
      <w:pPr>
        <w:pStyle w:val="Default"/>
        <w:ind w:firstLine="709"/>
        <w:contextualSpacing/>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025EB" w:rsidRPr="008B50A6" w:rsidRDefault="006025EB" w:rsidP="004C1FD6">
      <w:pPr>
        <w:autoSpaceDE w:val="0"/>
        <w:autoSpaceDN w:val="0"/>
        <w:adjustRightInd w:val="0"/>
        <w:ind w:firstLine="709"/>
        <w:contextualSpacing/>
        <w:rPr>
          <w:strike/>
          <w:color w:val="000000"/>
          <w:lang w:eastAsia="en-US"/>
        </w:rPr>
      </w:pPr>
      <w:r w:rsidRPr="008B50A6">
        <w:t>11.2.1. </w:t>
      </w:r>
      <w:r w:rsidRPr="008B50A6">
        <w:rPr>
          <w:color w:val="000000"/>
          <w:lang w:eastAsia="en-US"/>
        </w:rPr>
        <w:t xml:space="preserve">Члены </w:t>
      </w:r>
      <w:r w:rsidRPr="008B50A6">
        <w:t>выборного органа первичной профсоюзной организации</w:t>
      </w:r>
      <w:r w:rsidRPr="008B50A6">
        <w:rPr>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color w:val="000000"/>
          <w:lang w:eastAsia="en-US"/>
        </w:rPr>
        <w:t>.</w:t>
      </w:r>
    </w:p>
    <w:p w:rsidR="006025EB" w:rsidRPr="008B50A6" w:rsidRDefault="006025EB" w:rsidP="004C1FD6">
      <w:pPr>
        <w:autoSpaceDE w:val="0"/>
        <w:autoSpaceDN w:val="0"/>
        <w:adjustRightInd w:val="0"/>
        <w:ind w:firstLine="709"/>
        <w:contextualSpacing/>
        <w:rPr>
          <w:color w:val="000000"/>
        </w:rPr>
      </w:pPr>
      <w:r w:rsidRPr="008B50A6">
        <w:rPr>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6025EB" w:rsidRPr="008B50A6" w:rsidRDefault="006025EB" w:rsidP="004C1FD6">
      <w:pPr>
        <w:autoSpaceDE w:val="0"/>
        <w:autoSpaceDN w:val="0"/>
        <w:adjustRightInd w:val="0"/>
        <w:ind w:firstLine="709"/>
        <w:contextualSpacing/>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6025EB" w:rsidRPr="008B50A6" w:rsidRDefault="006025EB" w:rsidP="004C1FD6">
      <w:pPr>
        <w:autoSpaceDE w:val="0"/>
        <w:autoSpaceDN w:val="0"/>
        <w:adjustRightInd w:val="0"/>
        <w:ind w:firstLine="709"/>
        <w:contextualSpacing/>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6025EB" w:rsidRPr="008B50A6" w:rsidRDefault="006025EB" w:rsidP="004C1FD6">
      <w:pPr>
        <w:autoSpaceDE w:val="0"/>
        <w:autoSpaceDN w:val="0"/>
        <w:adjustRightInd w:val="0"/>
        <w:ind w:firstLine="709"/>
        <w:contextualSpacing/>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6025EB" w:rsidRPr="008B50A6" w:rsidRDefault="006025EB" w:rsidP="004C1FD6">
      <w:pPr>
        <w:pStyle w:val="Pa16"/>
        <w:spacing w:line="240" w:lineRule="auto"/>
        <w:ind w:firstLine="709"/>
        <w:contextualSpacing/>
        <w:rPr>
          <w:color w:val="000000"/>
        </w:rPr>
      </w:pPr>
      <w:r w:rsidRPr="008B50A6">
        <w:rPr>
          <w:color w:val="000000"/>
        </w:rPr>
        <w:t>11.3. Стороны совместно:</w:t>
      </w:r>
    </w:p>
    <w:p w:rsidR="006025EB" w:rsidRPr="008B50A6" w:rsidRDefault="006025EB" w:rsidP="004C1FD6">
      <w:pPr>
        <w:pStyle w:val="Pa16"/>
        <w:spacing w:line="240" w:lineRule="auto"/>
        <w:ind w:firstLine="709"/>
        <w:contextualSpacing/>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6025EB" w:rsidRPr="008B50A6" w:rsidRDefault="006025EB" w:rsidP="004C1FD6">
      <w:pPr>
        <w:pStyle w:val="Default"/>
        <w:ind w:firstLine="709"/>
        <w:contextualSpacing/>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6025EB" w:rsidRPr="008B50A6" w:rsidRDefault="006025EB" w:rsidP="004C1FD6">
      <w:pPr>
        <w:autoSpaceDE w:val="0"/>
        <w:autoSpaceDN w:val="0"/>
        <w:adjustRightInd w:val="0"/>
        <w:ind w:firstLine="709"/>
        <w:contextualSpacing/>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025EB" w:rsidRPr="008B50A6" w:rsidRDefault="006025EB" w:rsidP="004C1FD6">
      <w:pPr>
        <w:autoSpaceDE w:val="0"/>
        <w:autoSpaceDN w:val="0"/>
        <w:adjustRightInd w:val="0"/>
        <w:ind w:firstLine="709"/>
        <w:contextualSpacing/>
        <w:rPr>
          <w:color w:val="000000"/>
        </w:rPr>
      </w:pPr>
    </w:p>
    <w:p w:rsidR="006025EB" w:rsidRPr="008B50A6" w:rsidRDefault="006025EB" w:rsidP="00F75AC4">
      <w:pPr>
        <w:ind w:right="113"/>
        <w:jc w:val="center"/>
        <w:rPr>
          <w:b/>
        </w:rPr>
      </w:pPr>
      <w:r w:rsidRPr="008B50A6">
        <w:rPr>
          <w:b/>
          <w:lang w:val="en-US"/>
        </w:rPr>
        <w:t>XII</w:t>
      </w:r>
      <w:r>
        <w:rPr>
          <w:b/>
        </w:rPr>
        <w:t xml:space="preserve">. </w:t>
      </w:r>
      <w:r w:rsidRPr="008B50A6">
        <w:rPr>
          <w:b/>
        </w:rPr>
        <w:t>Спорт и здоровье</w:t>
      </w:r>
    </w:p>
    <w:p w:rsidR="006025EB" w:rsidRPr="008B50A6" w:rsidRDefault="006025EB" w:rsidP="004C1FD6">
      <w:pPr>
        <w:ind w:right="113" w:firstLine="851"/>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условий и системы мотивации для ведения  здорового образа жизни в  трудовых коллективах образовательных организациях города,</w:t>
      </w:r>
      <w:r>
        <w:rPr>
          <w:color w:val="2A2C34"/>
        </w:rPr>
        <w:t xml:space="preserve"> </w:t>
      </w:r>
      <w:r w:rsidRPr="008B50A6">
        <w:rPr>
          <w:b/>
        </w:rPr>
        <w:t>договорились</w:t>
      </w:r>
      <w:r w:rsidRPr="008B50A6">
        <w:t>:</w:t>
      </w:r>
    </w:p>
    <w:p w:rsidR="006025EB" w:rsidRPr="008B50A6" w:rsidRDefault="006025EB" w:rsidP="004C1FD6">
      <w:pPr>
        <w:ind w:firstLine="851"/>
        <w:rPr>
          <w:color w:val="000000"/>
        </w:rPr>
      </w:pPr>
      <w:r w:rsidRPr="008B50A6">
        <w:rPr>
          <w:color w:val="000000"/>
          <w:lang w:eastAsia="ar-SA"/>
        </w:rPr>
        <w:t>12.1.1.</w:t>
      </w:r>
      <w:r w:rsidRPr="008B50A6">
        <w:rPr>
          <w:color w:val="000000"/>
          <w:kern w:val="2"/>
          <w:lang w:eastAsia="ar-SA"/>
        </w:rPr>
        <w:t xml:space="preserve"> </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6025EB" w:rsidRPr="008B50A6" w:rsidRDefault="006025EB" w:rsidP="004C1FD6">
      <w:pPr>
        <w:ind w:right="113" w:firstLine="851"/>
      </w:pPr>
      <w:r w:rsidRPr="008B50A6">
        <w:t>12.1.2.</w:t>
      </w:r>
      <w:r w:rsidRPr="008B50A6">
        <w:rPr>
          <w:color w:val="111111"/>
          <w:shd w:val="clear" w:color="auto" w:fill="FFFFFF"/>
        </w:rPr>
        <w:t xml:space="preserve"> </w:t>
      </w:r>
      <w:r w:rsidRPr="008B50A6">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6025EB" w:rsidRPr="008B50A6" w:rsidRDefault="006025EB" w:rsidP="004C1FD6">
      <w:pPr>
        <w:ind w:firstLine="851"/>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6025EB" w:rsidRPr="008B50A6" w:rsidRDefault="006025EB" w:rsidP="004C1FD6">
      <w:pPr>
        <w:ind w:firstLine="851"/>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6025EB" w:rsidRPr="008B50A6" w:rsidRDefault="006025EB" w:rsidP="004C1FD6">
      <w:pPr>
        <w:ind w:firstLine="851"/>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6025EB" w:rsidRPr="008B50A6" w:rsidRDefault="006025EB" w:rsidP="004C1FD6">
      <w:pPr>
        <w:ind w:firstLine="851"/>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6025EB" w:rsidRPr="008B50A6" w:rsidRDefault="006025EB" w:rsidP="004C1FD6">
      <w:pPr>
        <w:ind w:right="113" w:firstLine="851"/>
        <w:rPr>
          <w:color w:val="111111"/>
          <w:shd w:val="clear" w:color="auto" w:fill="FFFFFF"/>
        </w:rPr>
      </w:pPr>
      <w:r w:rsidRPr="008B50A6">
        <w:rPr>
          <w:color w:val="111111"/>
          <w:shd w:val="clear" w:color="auto" w:fill="FFFFFF"/>
        </w:rPr>
        <w:t>12.2.</w:t>
      </w:r>
      <w:r w:rsidRPr="008B50A6">
        <w:rPr>
          <w:b/>
        </w:rPr>
        <w:t xml:space="preserve"> Работодатель:</w:t>
      </w:r>
      <w:r w:rsidRPr="008B50A6">
        <w:rPr>
          <w:color w:val="111111"/>
          <w:shd w:val="clear" w:color="auto" w:fill="FFFFFF"/>
        </w:rPr>
        <w:t xml:space="preserve"> </w:t>
      </w:r>
    </w:p>
    <w:p w:rsidR="006025EB" w:rsidRPr="008B50A6" w:rsidRDefault="006025EB" w:rsidP="004C1FD6">
      <w:pPr>
        <w:ind w:right="113" w:firstLine="851"/>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здоровьесберегающего труда</w:t>
      </w:r>
      <w:r w:rsidRPr="008B50A6">
        <w:t xml:space="preserve"> в образовательной организации.</w:t>
      </w:r>
    </w:p>
    <w:p w:rsidR="006025EB" w:rsidRPr="008B50A6" w:rsidRDefault="006025EB" w:rsidP="004C1FD6">
      <w:pPr>
        <w:ind w:right="113" w:firstLine="851"/>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6025EB" w:rsidRPr="008B50A6" w:rsidRDefault="006025EB" w:rsidP="004C1FD6">
      <w:pPr>
        <w:spacing w:after="200"/>
        <w:ind w:firstLine="851"/>
        <w:contextualSpacing/>
        <w:rPr>
          <w:shd w:val="clear" w:color="auto" w:fill="FFFFFF"/>
        </w:rPr>
      </w:pPr>
      <w:r w:rsidRPr="008B50A6">
        <w:rPr>
          <w:shd w:val="clear" w:color="auto" w:fill="FFFFFF"/>
        </w:rPr>
        <w:t>12.2.3.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6025EB" w:rsidRPr="008B50A6" w:rsidRDefault="006025EB" w:rsidP="004C1FD6">
      <w:pPr>
        <w:ind w:right="113" w:firstLine="851"/>
        <w:rPr>
          <w:shd w:val="clear" w:color="auto" w:fill="FFFFFF"/>
        </w:rPr>
      </w:pPr>
      <w:r w:rsidRPr="008B50A6">
        <w:rPr>
          <w:shd w:val="clear" w:color="auto" w:fill="FFFFFF"/>
        </w:rPr>
        <w:t>12.2.4. Способствует организации правильного питания работников организации.</w:t>
      </w:r>
    </w:p>
    <w:p w:rsidR="006025EB" w:rsidRPr="008B50A6" w:rsidRDefault="006025EB" w:rsidP="004C1FD6">
      <w:pPr>
        <w:ind w:firstLine="851"/>
        <w:rPr>
          <w:color w:val="000000"/>
        </w:rPr>
      </w:pPr>
      <w:r w:rsidRPr="008B50A6">
        <w:rPr>
          <w:shd w:val="clear" w:color="auto" w:fill="FFFFFF"/>
        </w:rPr>
        <w:t xml:space="preserve">12.2.5. </w:t>
      </w:r>
      <w:r w:rsidRPr="008B50A6">
        <w:rPr>
          <w:color w:val="000000"/>
        </w:rPr>
        <w:t>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6025EB" w:rsidRPr="008B50A6" w:rsidRDefault="006025EB" w:rsidP="004C1FD6">
      <w:pPr>
        <w:ind w:firstLine="851"/>
        <w:rPr>
          <w:color w:val="000000"/>
        </w:rPr>
      </w:pPr>
      <w:r w:rsidRPr="008B50A6">
        <w:rPr>
          <w:color w:val="000000"/>
        </w:rPr>
        <w:t>12.2.6.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025EB" w:rsidRPr="008B50A6" w:rsidRDefault="006025EB" w:rsidP="004C1FD6">
      <w:pPr>
        <w:ind w:firstLine="851"/>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6025EB" w:rsidRPr="008B50A6" w:rsidRDefault="006025EB" w:rsidP="004C1FD6">
      <w:pPr>
        <w:ind w:firstLine="851"/>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6025EB" w:rsidRPr="008B50A6" w:rsidRDefault="006025EB" w:rsidP="004C1FD6">
      <w:pPr>
        <w:ind w:firstLine="851"/>
        <w:rPr>
          <w:color w:val="000000"/>
          <w:shd w:val="clear" w:color="auto" w:fill="FFFFFF"/>
        </w:rPr>
      </w:pPr>
      <w:r w:rsidRPr="008B50A6">
        <w:rPr>
          <w:color w:val="000000"/>
        </w:rPr>
        <w:t xml:space="preserve">12.2.7.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r w:rsidRPr="008B50A6">
        <w:rPr>
          <w:color w:val="000000"/>
        </w:rPr>
        <w:t xml:space="preserve"> </w:t>
      </w:r>
    </w:p>
    <w:p w:rsidR="006025EB" w:rsidRPr="008B50A6" w:rsidRDefault="006025EB" w:rsidP="004C1FD6">
      <w:pPr>
        <w:ind w:firstLine="851"/>
        <w:rPr>
          <w:color w:val="000000"/>
        </w:rPr>
      </w:pPr>
      <w:r w:rsidRPr="008B50A6">
        <w:rPr>
          <w:color w:val="333333"/>
          <w:shd w:val="clear" w:color="auto" w:fill="FFFFFF"/>
        </w:rPr>
        <w:t xml:space="preserve">12.2.8.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6025EB" w:rsidRPr="008B50A6" w:rsidRDefault="006025EB" w:rsidP="004C1FD6">
      <w:pPr>
        <w:ind w:firstLine="851"/>
        <w:rPr>
          <w:b/>
        </w:rPr>
      </w:pPr>
      <w:r w:rsidRPr="008B50A6">
        <w:t>12.3.</w:t>
      </w:r>
      <w:r w:rsidRPr="008B50A6">
        <w:rPr>
          <w:b/>
        </w:rPr>
        <w:t xml:space="preserve"> Выборный орган первичной профсоюзной организации:</w:t>
      </w:r>
    </w:p>
    <w:p w:rsidR="006025EB" w:rsidRPr="008B50A6" w:rsidRDefault="006025EB" w:rsidP="004C1FD6">
      <w:pPr>
        <w:ind w:firstLine="851"/>
      </w:pPr>
      <w:r w:rsidRPr="008B50A6">
        <w:t xml:space="preserve">12.3.1. Обеспечивает участие в  Спартакиаде  работников образования с целью по формирования </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6025EB" w:rsidRPr="008B50A6" w:rsidRDefault="006025EB" w:rsidP="004C1FD6">
      <w:pPr>
        <w:ind w:firstLine="851"/>
        <w:rPr>
          <w:shd w:val="clear" w:color="auto" w:fill="FFFFFF"/>
        </w:rPr>
      </w:pPr>
      <w:r w:rsidRPr="008B50A6">
        <w:rPr>
          <w:shd w:val="clear" w:color="auto" w:fill="FFFFFF"/>
        </w:rPr>
        <w:t>12.3.2. Оказывает информационно-консультативную поддержку педагогам образовательной организации, направленную на сохранение и укрепление физического и психологического здоровья.</w:t>
      </w:r>
    </w:p>
    <w:p w:rsidR="006025EB" w:rsidRPr="008B50A6" w:rsidRDefault="006025EB" w:rsidP="004C1FD6">
      <w:pPr>
        <w:pStyle w:val="NoSpacing"/>
        <w:ind w:firstLine="851"/>
        <w:rPr>
          <w:lang w:eastAsia="ar-SA"/>
        </w:rPr>
      </w:pPr>
      <w:r w:rsidRPr="008B50A6">
        <w:rPr>
          <w:shd w:val="clear" w:color="auto" w:fill="FFFFFF"/>
        </w:rPr>
        <w:t>12.3.3.</w:t>
      </w:r>
      <w:r w:rsidRPr="008B50A6">
        <w:rPr>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6025EB" w:rsidRPr="008B50A6" w:rsidRDefault="006025EB" w:rsidP="004C1FD6">
      <w:pPr>
        <w:pStyle w:val="NoSpacing"/>
        <w:ind w:firstLine="851"/>
        <w:rPr>
          <w:lang w:eastAsia="en-US"/>
        </w:rPr>
      </w:pPr>
      <w:r w:rsidRPr="008B50A6">
        <w:rPr>
          <w:shd w:val="clear" w:color="auto" w:fill="FFFFFF"/>
        </w:rPr>
        <w:t>12.3.4.</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Pr="008B50A6">
        <w:t>жизнь»  и социальные сети.</w:t>
      </w:r>
    </w:p>
    <w:p w:rsidR="006025EB" w:rsidRPr="008B50A6" w:rsidRDefault="006025EB" w:rsidP="004C1FD6">
      <w:pPr>
        <w:autoSpaceDE w:val="0"/>
        <w:autoSpaceDN w:val="0"/>
        <w:adjustRightInd w:val="0"/>
        <w:ind w:firstLine="709"/>
        <w:contextualSpacing/>
        <w:rPr>
          <w:color w:val="000000"/>
        </w:rPr>
      </w:pPr>
    </w:p>
    <w:p w:rsidR="006025EB" w:rsidRPr="008B50A6" w:rsidRDefault="006025EB" w:rsidP="00683D94">
      <w:pPr>
        <w:pStyle w:val="Pa6"/>
        <w:spacing w:line="240" w:lineRule="auto"/>
        <w:ind w:firstLine="709"/>
        <w:contextualSpacing/>
        <w:jc w:val="center"/>
        <w:rPr>
          <w:b/>
        </w:rPr>
      </w:pPr>
      <w:r w:rsidRPr="008B50A6">
        <w:rPr>
          <w:b/>
          <w:color w:val="000000"/>
          <w:lang w:eastAsia="en-US"/>
        </w:rPr>
        <w:t>X</w:t>
      </w:r>
      <w:r w:rsidRPr="008B50A6">
        <w:rPr>
          <w:b/>
          <w:bCs/>
        </w:rPr>
        <w:t>I</w:t>
      </w:r>
      <w:r w:rsidRPr="008B50A6">
        <w:rPr>
          <w:b/>
          <w:bCs/>
          <w:lang w:val="en-US"/>
        </w:rPr>
        <w:t>II</w:t>
      </w:r>
      <w:r w:rsidRPr="008B50A6">
        <w:rPr>
          <w:b/>
          <w:color w:val="000000"/>
          <w:lang w:eastAsia="en-US"/>
        </w:rPr>
        <w:t>.</w:t>
      </w:r>
      <w:r w:rsidRPr="008B50A6">
        <w:rPr>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6025EB" w:rsidRPr="00071569" w:rsidRDefault="006025EB" w:rsidP="004C1FD6">
      <w:pPr>
        <w:pStyle w:val="Pa16"/>
        <w:spacing w:line="240" w:lineRule="auto"/>
        <w:ind w:firstLine="709"/>
        <w:contextualSpacing/>
      </w:pPr>
      <w:r w:rsidRPr="00071569">
        <w:t xml:space="preserve">13.1. Контроль за выполнением настоящего коллективного договора осуществляется сторонами и их представителями, комиссией </w:t>
      </w:r>
      <w:r w:rsidRPr="00071569">
        <w:rPr>
          <w:lang w:eastAsia="en-US"/>
        </w:rPr>
        <w:t>для ведения коллективных переговоров</w:t>
      </w:r>
      <w:r w:rsidRPr="00071569">
        <w:rPr>
          <w:shd w:val="clear" w:color="auto" w:fill="FFFFFF"/>
        </w:rPr>
        <w:t>, подготовки проекта коллективного договора и заключения коллективного договора Муниципальное бюджетное дошкольное образовательно</w:t>
      </w:r>
      <w:r>
        <w:rPr>
          <w:shd w:val="clear" w:color="auto" w:fill="FFFFFF"/>
        </w:rPr>
        <w:t>е</w:t>
      </w:r>
      <w:r w:rsidRPr="00071569">
        <w:rPr>
          <w:shd w:val="clear" w:color="auto" w:fill="FFFFFF"/>
        </w:rPr>
        <w:t xml:space="preserve"> учреждение «Детский сад комбинированного вида №13 «Гусельки» Зеленодольского муниципального района Республики Татарстан</w:t>
      </w:r>
      <w:r w:rsidRPr="00071569">
        <w:rPr>
          <w:i/>
        </w:rPr>
        <w:t>).</w:t>
      </w:r>
    </w:p>
    <w:p w:rsidR="006025EB" w:rsidRPr="008B50A6" w:rsidRDefault="006025EB" w:rsidP="004C1FD6">
      <w:pPr>
        <w:pStyle w:val="Default"/>
        <w:ind w:firstLine="709"/>
        <w:contextualSpacing/>
      </w:pPr>
      <w:r w:rsidRPr="008B50A6">
        <w:t>13.2. </w:t>
      </w:r>
      <w:r w:rsidRPr="008B50A6">
        <w:rPr>
          <w:bCs/>
        </w:rPr>
        <w:t xml:space="preserve">Стороны договорились и обязуются: </w:t>
      </w:r>
    </w:p>
    <w:p w:rsidR="006025EB" w:rsidRPr="008B50A6" w:rsidRDefault="006025EB" w:rsidP="004C1FD6">
      <w:pPr>
        <w:pStyle w:val="Default"/>
        <w:ind w:firstLine="709"/>
        <w:contextualSpacing/>
      </w:pPr>
      <w:r w:rsidRPr="008B50A6">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6025EB" w:rsidRPr="008B50A6" w:rsidRDefault="006025EB" w:rsidP="004C1FD6">
      <w:pPr>
        <w:pStyle w:val="Default"/>
        <w:ind w:firstLine="709"/>
        <w:contextualSpacing/>
      </w:pPr>
      <w:r w:rsidRPr="008B50A6">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025EB" w:rsidRPr="008B50A6" w:rsidRDefault="006025EB" w:rsidP="004C1FD6">
      <w:pPr>
        <w:pStyle w:val="Default"/>
        <w:ind w:firstLine="709"/>
        <w:contextualSpacing/>
      </w:pPr>
      <w:r w:rsidRPr="008B50A6">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6025EB" w:rsidRPr="008B50A6" w:rsidRDefault="006025EB" w:rsidP="004C1FD6">
      <w:pPr>
        <w:pStyle w:val="Default"/>
        <w:ind w:firstLine="709"/>
        <w:contextualSpacing/>
      </w:pPr>
      <w:r w:rsidRPr="008B50A6">
        <w:t xml:space="preserve">13.2.4. Разъяснять положения и обязательства сторон коллективного договора работникам образовательной организации. </w:t>
      </w:r>
    </w:p>
    <w:p w:rsidR="006025EB" w:rsidRPr="00F75AC4" w:rsidRDefault="006025EB" w:rsidP="004C1FD6">
      <w:pPr>
        <w:pStyle w:val="Default"/>
        <w:ind w:firstLine="709"/>
        <w:contextualSpacing/>
        <w:rPr>
          <w:color w:val="auto"/>
        </w:rPr>
      </w:pPr>
      <w:r w:rsidRPr="00F75AC4">
        <w:rPr>
          <w:color w:val="auto"/>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F75AC4">
        <w:rPr>
          <w:iCs/>
          <w:color w:val="auto"/>
        </w:rPr>
        <w:t xml:space="preserve">в течение 15 дней </w:t>
      </w:r>
      <w:r w:rsidRPr="00F75AC4">
        <w:rPr>
          <w:i/>
          <w:color w:val="auto"/>
        </w:rPr>
        <w:t>(но не позднее одного месяца)</w:t>
      </w:r>
      <w:r w:rsidRPr="00F75AC4">
        <w:rPr>
          <w:color w:val="auto"/>
        </w:rPr>
        <w:t xml:space="preserve"> со дня получения соответствующего письменного запроса.</w:t>
      </w:r>
    </w:p>
    <w:p w:rsidR="006025EB" w:rsidRPr="008B50A6" w:rsidRDefault="006025EB" w:rsidP="004C1FD6">
      <w:pPr>
        <w:pStyle w:val="Default"/>
        <w:ind w:firstLine="709"/>
        <w:contextualSpacing/>
      </w:pPr>
      <w:r w:rsidRPr="008B50A6">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6025EB" w:rsidRPr="008B50A6" w:rsidRDefault="006025EB" w:rsidP="004C1FD6">
      <w:pPr>
        <w:pStyle w:val="Default"/>
        <w:ind w:firstLine="709"/>
        <w:contextualSpacing/>
      </w:pPr>
      <w:r w:rsidRPr="008B50A6">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6025EB" w:rsidRPr="008B50A6" w:rsidRDefault="006025EB" w:rsidP="004C1FD6">
      <w:pPr>
        <w:pStyle w:val="Default"/>
        <w:ind w:firstLine="709"/>
        <w:contextualSpacing/>
        <w:rPr>
          <w:b/>
          <w:bCs/>
        </w:rPr>
      </w:pPr>
    </w:p>
    <w:p w:rsidR="006025EB" w:rsidRPr="00F75AC4" w:rsidRDefault="006025EB" w:rsidP="00F75AC4">
      <w:pPr>
        <w:pStyle w:val="Default"/>
        <w:ind w:firstLine="709"/>
        <w:contextualSpacing/>
        <w:jc w:val="center"/>
        <w:rPr>
          <w:b/>
          <w:bCs/>
          <w:color w:val="auto"/>
        </w:rPr>
      </w:pPr>
      <w:r w:rsidRPr="00F75AC4">
        <w:rPr>
          <w:b/>
          <w:bCs/>
          <w:color w:val="auto"/>
        </w:rPr>
        <w:t>ХI</w:t>
      </w:r>
      <w:r w:rsidRPr="00F75AC4">
        <w:rPr>
          <w:b/>
          <w:bCs/>
          <w:color w:val="auto"/>
          <w:lang w:val="en-US"/>
        </w:rPr>
        <w:t>V</w:t>
      </w:r>
      <w:r w:rsidRPr="00F75AC4">
        <w:rPr>
          <w:b/>
          <w:bCs/>
          <w:color w:val="auto"/>
        </w:rPr>
        <w:t>. ЗАКЛЮЧИТЕЛЬНЫЕ ПОЛОЖЕНИЯ</w:t>
      </w:r>
    </w:p>
    <w:p w:rsidR="006025EB" w:rsidRPr="008B50A6" w:rsidRDefault="006025EB" w:rsidP="004C1FD6">
      <w:pPr>
        <w:pStyle w:val="Default"/>
        <w:ind w:firstLine="709"/>
        <w:contextualSpacing/>
      </w:pPr>
      <w:r w:rsidRPr="008B50A6">
        <w:t>14.1. </w:t>
      </w:r>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w:t>
      </w:r>
      <w:r w:rsidRPr="005E521E">
        <w:rPr>
          <w:color w:val="auto"/>
        </w:rPr>
        <w:t>в</w:t>
      </w:r>
      <w:r>
        <w:rPr>
          <w:color w:val="auto"/>
        </w:rPr>
        <w:t xml:space="preserve"> течение 7 дней</w:t>
      </w:r>
      <w:r w:rsidRPr="008B50A6">
        <w:rPr>
          <w:color w:val="auto"/>
        </w:rPr>
        <w:t xml:space="preserve">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 связанную с их трудовыми правами и интересами.</w:t>
      </w:r>
    </w:p>
    <w:p w:rsidR="006025EB" w:rsidRPr="008B50A6" w:rsidRDefault="006025EB" w:rsidP="004C1FD6">
      <w:pPr>
        <w:pStyle w:val="Default"/>
        <w:ind w:firstLine="709"/>
        <w:contextualSpacing/>
      </w:pPr>
      <w:r w:rsidRPr="008B50A6">
        <w:t xml:space="preserve">14.2.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6025EB" w:rsidRPr="008B50A6" w:rsidRDefault="006025EB" w:rsidP="004C1FD6">
      <w:pPr>
        <w:pStyle w:val="Default"/>
        <w:ind w:firstLine="709"/>
        <w:contextualSpacing/>
        <w:rPr>
          <w:color w:val="auto"/>
        </w:rPr>
      </w:pPr>
      <w:r w:rsidRPr="008B50A6">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6025EB" w:rsidRPr="008B50A6" w:rsidRDefault="006025EB" w:rsidP="004C1FD6">
      <w:pPr>
        <w:pStyle w:val="Default"/>
        <w:ind w:firstLine="709"/>
        <w:contextualSpacing/>
        <w:rPr>
          <w:color w:val="auto"/>
        </w:rPr>
      </w:pPr>
      <w:r w:rsidRPr="008B50A6">
        <w:rPr>
          <w:color w:val="auto"/>
        </w:rPr>
        <w:t xml:space="preserve">14.4.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025EB" w:rsidRPr="00F75AC4" w:rsidRDefault="006025EB" w:rsidP="004C1FD6">
      <w:pPr>
        <w:pStyle w:val="Default"/>
        <w:ind w:firstLine="709"/>
        <w:contextualSpacing/>
        <w:rPr>
          <w:color w:val="auto"/>
        </w:rPr>
      </w:pPr>
      <w:r w:rsidRPr="00F75AC4">
        <w:rPr>
          <w:color w:val="auto"/>
        </w:rPr>
        <w:t xml:space="preserve">14.5. Настоящий коллективный договор вступает в силу с момента его подписания сторонами и действует </w:t>
      </w:r>
      <w:r>
        <w:rPr>
          <w:color w:val="auto"/>
        </w:rPr>
        <w:t>в течение трех лет</w:t>
      </w:r>
      <w:r w:rsidRPr="00F75AC4">
        <w:rPr>
          <w:color w:val="auto"/>
        </w:rPr>
        <w:t>.</w:t>
      </w:r>
    </w:p>
    <w:p w:rsidR="006025EB" w:rsidRPr="008B50A6" w:rsidRDefault="006025EB" w:rsidP="004C1FD6">
      <w:pPr>
        <w:pStyle w:val="Default"/>
        <w:ind w:firstLine="709"/>
        <w:contextualSpacing/>
        <w:rPr>
          <w:color w:val="auto"/>
        </w:rPr>
      </w:pPr>
      <w:r w:rsidRPr="008B50A6">
        <w:rPr>
          <w:color w:val="auto"/>
        </w:rPr>
        <w:t>14.6.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6025EB" w:rsidRPr="008B50A6" w:rsidRDefault="006025EB" w:rsidP="004C1FD6">
      <w:pPr>
        <w:ind w:firstLine="709"/>
        <w:contextualSpacing/>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025EB" w:rsidRPr="008B50A6" w:rsidRDefault="006025EB" w:rsidP="004C1FD6">
      <w:pPr>
        <w:ind w:firstLine="709"/>
        <w:contextualSpacing/>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6025EB" w:rsidRPr="008B50A6" w:rsidRDefault="006025EB" w:rsidP="004C1FD6">
      <w:pPr>
        <w:ind w:firstLine="709"/>
        <w:contextualSpacing/>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6025EB" w:rsidRPr="008B50A6" w:rsidRDefault="006025EB" w:rsidP="004C1FD6">
      <w:pPr>
        <w:pStyle w:val="Default"/>
        <w:ind w:firstLine="709"/>
        <w:contextualSpacing/>
        <w:rPr>
          <w:color w:val="auto"/>
        </w:rPr>
      </w:pPr>
      <w:r w:rsidRPr="008B50A6">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025EB" w:rsidRPr="008B50A6" w:rsidRDefault="006025EB" w:rsidP="004C1FD6">
      <w:pPr>
        <w:pStyle w:val="Default"/>
        <w:ind w:firstLine="709"/>
        <w:contextualSpacing/>
        <w:rPr>
          <w:color w:val="auto"/>
        </w:rPr>
      </w:pPr>
      <w:r w:rsidRPr="008B50A6">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025EB" w:rsidRPr="008B50A6" w:rsidRDefault="006025EB" w:rsidP="004C1FD6">
      <w:pPr>
        <w:pStyle w:val="Default"/>
        <w:ind w:firstLine="709"/>
        <w:contextualSpacing/>
        <w:rPr>
          <w:color w:val="auto"/>
        </w:rPr>
      </w:pPr>
      <w:r w:rsidRPr="008B50A6">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025EB" w:rsidRPr="008B50A6" w:rsidRDefault="006025EB" w:rsidP="004C1FD6">
      <w:pPr>
        <w:pStyle w:val="Default"/>
        <w:ind w:firstLine="709"/>
        <w:contextualSpacing/>
        <w:rPr>
          <w:color w:val="auto"/>
        </w:rPr>
      </w:pPr>
      <w:r w:rsidRPr="008B50A6">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6025EB" w:rsidRPr="008B50A6" w:rsidRDefault="006025EB" w:rsidP="004C1FD6">
      <w:pPr>
        <w:pStyle w:val="Default"/>
        <w:ind w:firstLine="709"/>
        <w:contextualSpacing/>
        <w:rPr>
          <w:color w:val="auto"/>
        </w:rPr>
      </w:pPr>
      <w:r w:rsidRPr="008B50A6">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025EB" w:rsidRPr="008B50A6" w:rsidRDefault="006025EB" w:rsidP="004C1FD6">
      <w:pPr>
        <w:pStyle w:val="Default"/>
        <w:ind w:firstLine="709"/>
        <w:contextualSpacing/>
        <w:rPr>
          <w:color w:val="auto"/>
        </w:rPr>
      </w:pPr>
      <w:r w:rsidRPr="008B50A6">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6025EB" w:rsidRPr="00F04A5F" w:rsidRDefault="006025EB" w:rsidP="004C1FD6">
      <w:pPr>
        <w:pStyle w:val="Default"/>
        <w:numPr>
          <w:ilvl w:val="0"/>
          <w:numId w:val="26"/>
        </w:numPr>
        <w:ind w:left="426"/>
        <w:contextualSpacing/>
        <w:rPr>
          <w:color w:val="auto"/>
        </w:rPr>
      </w:pPr>
      <w:r w:rsidRPr="00F04A5F">
        <w:rPr>
          <w:color w:val="auto"/>
        </w:rPr>
        <w:t xml:space="preserve">приложение № 1 «Трудовой договор»; </w:t>
      </w:r>
    </w:p>
    <w:p w:rsidR="006025EB" w:rsidRPr="00F04A5F" w:rsidRDefault="006025EB" w:rsidP="004C1FD6">
      <w:pPr>
        <w:pStyle w:val="Default"/>
        <w:numPr>
          <w:ilvl w:val="0"/>
          <w:numId w:val="26"/>
        </w:numPr>
        <w:ind w:left="426"/>
        <w:contextualSpacing/>
        <w:rPr>
          <w:color w:val="auto"/>
        </w:rPr>
      </w:pPr>
      <w:r w:rsidRPr="00F04A5F">
        <w:rPr>
          <w:color w:val="auto"/>
        </w:rPr>
        <w:t xml:space="preserve">приложение № 2 «Правила внутреннего трудового распорядка»; </w:t>
      </w:r>
    </w:p>
    <w:p w:rsidR="006025EB" w:rsidRPr="00F04A5F" w:rsidRDefault="006025EB" w:rsidP="004C1FD6">
      <w:pPr>
        <w:pStyle w:val="Default"/>
        <w:numPr>
          <w:ilvl w:val="0"/>
          <w:numId w:val="26"/>
        </w:numPr>
        <w:ind w:left="426"/>
        <w:contextualSpacing/>
        <w:rPr>
          <w:color w:val="auto"/>
        </w:rPr>
      </w:pPr>
      <w:r w:rsidRPr="00F04A5F">
        <w:rPr>
          <w:color w:val="auto"/>
        </w:rPr>
        <w:t xml:space="preserve">приложение № 3 «Положение о нормах профессиональной этики педагогических работников»; </w:t>
      </w:r>
    </w:p>
    <w:p w:rsidR="006025EB" w:rsidRPr="00F04A5F" w:rsidRDefault="006025EB" w:rsidP="004C1FD6">
      <w:pPr>
        <w:pStyle w:val="Default"/>
        <w:numPr>
          <w:ilvl w:val="0"/>
          <w:numId w:val="26"/>
        </w:numPr>
        <w:ind w:left="426"/>
        <w:contextualSpacing/>
        <w:rPr>
          <w:color w:val="auto"/>
        </w:rPr>
      </w:pPr>
      <w:r w:rsidRPr="00F04A5F">
        <w:rPr>
          <w:color w:val="auto"/>
        </w:rPr>
        <w:t xml:space="preserve">приложение № 4 «Положение о комиссии по трудовым спорам»; </w:t>
      </w:r>
    </w:p>
    <w:p w:rsidR="006025EB" w:rsidRPr="00F04A5F" w:rsidRDefault="006025EB" w:rsidP="004C1FD6">
      <w:pPr>
        <w:pStyle w:val="Default"/>
        <w:numPr>
          <w:ilvl w:val="0"/>
          <w:numId w:val="26"/>
        </w:numPr>
        <w:ind w:left="426"/>
        <w:contextualSpacing/>
        <w:rPr>
          <w:color w:val="auto"/>
        </w:rPr>
      </w:pPr>
      <w:r w:rsidRPr="00F04A5F">
        <w:rPr>
          <w:color w:val="auto"/>
        </w:rPr>
        <w:t>приложение № 5 «Положение об условиях оплаты труда»;</w:t>
      </w:r>
    </w:p>
    <w:p w:rsidR="006025EB" w:rsidRPr="00F04A5F" w:rsidRDefault="006025EB" w:rsidP="004C1FD6">
      <w:pPr>
        <w:pStyle w:val="Default"/>
        <w:numPr>
          <w:ilvl w:val="0"/>
          <w:numId w:val="26"/>
        </w:numPr>
        <w:ind w:left="426"/>
        <w:contextualSpacing/>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6025EB" w:rsidRPr="00F04A5F" w:rsidRDefault="006025EB" w:rsidP="004C1FD6">
      <w:pPr>
        <w:pStyle w:val="Default"/>
        <w:numPr>
          <w:ilvl w:val="0"/>
          <w:numId w:val="26"/>
        </w:numPr>
        <w:ind w:left="426"/>
        <w:contextualSpacing/>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6025EB" w:rsidRPr="00F04A5F" w:rsidRDefault="006025EB" w:rsidP="004C1FD6">
      <w:pPr>
        <w:pStyle w:val="Default"/>
        <w:numPr>
          <w:ilvl w:val="0"/>
          <w:numId w:val="26"/>
        </w:numPr>
        <w:ind w:left="426"/>
        <w:contextualSpacing/>
        <w:rPr>
          <w:color w:val="auto"/>
        </w:rPr>
      </w:pPr>
      <w:r w:rsidRPr="00F04A5F">
        <w:rPr>
          <w:color w:val="auto"/>
        </w:rPr>
        <w:t>приложение №8 «Положение о порядке распределения стимулирующих выплат»;</w:t>
      </w:r>
    </w:p>
    <w:p w:rsidR="006025EB" w:rsidRPr="00F04A5F" w:rsidRDefault="006025EB" w:rsidP="004C1FD6">
      <w:pPr>
        <w:pStyle w:val="Default"/>
        <w:numPr>
          <w:ilvl w:val="0"/>
          <w:numId w:val="26"/>
        </w:numPr>
        <w:ind w:left="426"/>
        <w:contextualSpacing/>
        <w:rPr>
          <w:color w:val="auto"/>
        </w:rPr>
      </w:pPr>
      <w:r w:rsidRPr="00F04A5F">
        <w:rPr>
          <w:color w:val="auto"/>
        </w:rPr>
        <w:t>приложение №9 «Положение о формировании и использовании премиального фонда»;</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№11 «Положение о распределении средств из фонда экономии заработной платы»;</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№12 «Положение о комиссии по охране труда»;</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№13 «Список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№14 «Список профессий (должностей) и работ, дающих право на получение бесплатного мыла, смывающих и обе</w:t>
      </w:r>
      <w:r>
        <w:rPr>
          <w:color w:val="auto"/>
        </w:rPr>
        <w:t>з</w:t>
      </w:r>
      <w:r w:rsidRPr="00F04A5F">
        <w:rPr>
          <w:color w:val="auto"/>
        </w:rPr>
        <w:t>вреживающих средств»;</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№15 «Перечень должностей работников, которым обязательны предварительные и периодические медицинские осмотры»;</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№16 «Положение об условиях и порядке проведения профессиональной подготовки, переподготовки, повышения квалификации работников»;</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№17 «Положение о системе управления охраной труда»;</w:t>
      </w:r>
    </w:p>
    <w:p w:rsidR="006025EB" w:rsidRPr="00F04A5F" w:rsidRDefault="006025EB" w:rsidP="004C1FD6">
      <w:pPr>
        <w:pStyle w:val="Default"/>
        <w:numPr>
          <w:ilvl w:val="0"/>
          <w:numId w:val="26"/>
        </w:numPr>
        <w:ind w:left="426"/>
        <w:contextualSpacing/>
        <w:rPr>
          <w:color w:val="auto"/>
        </w:rPr>
      </w:pPr>
      <w:r w:rsidRPr="00F04A5F">
        <w:rPr>
          <w:color w:val="auto"/>
        </w:rPr>
        <w:t>приложение №18 «Положение об уполномоченном по социальному страхованию»;</w:t>
      </w:r>
    </w:p>
    <w:p w:rsidR="006025EB" w:rsidRPr="00F04A5F" w:rsidRDefault="006025EB" w:rsidP="004C1FD6">
      <w:pPr>
        <w:pStyle w:val="Default"/>
        <w:numPr>
          <w:ilvl w:val="0"/>
          <w:numId w:val="26"/>
        </w:numPr>
        <w:ind w:left="426"/>
        <w:contextualSpacing/>
        <w:rPr>
          <w:color w:val="auto"/>
        </w:rPr>
      </w:pPr>
      <w:r w:rsidRPr="00F04A5F">
        <w:rPr>
          <w:color w:val="auto"/>
        </w:rPr>
        <w:t xml:space="preserve">приложение №19 «Положение о комиссии по урегулированию споров между участниками образовательных отношений».   </w:t>
      </w:r>
    </w:p>
    <w:p w:rsidR="006025EB" w:rsidRPr="008B50A6" w:rsidRDefault="006025EB" w:rsidP="004C1FD6">
      <w:pPr>
        <w:pStyle w:val="Default"/>
        <w:ind w:firstLine="709"/>
        <w:contextualSpacing/>
        <w:rPr>
          <w:i/>
          <w:iCs/>
          <w:color w:val="auto"/>
        </w:rPr>
      </w:pPr>
    </w:p>
    <w:p w:rsidR="006025EB" w:rsidRPr="008B50A6" w:rsidRDefault="006025EB" w:rsidP="004C1FD6">
      <w:pPr>
        <w:pStyle w:val="Default"/>
        <w:ind w:firstLine="709"/>
        <w:contextualSpacing/>
        <w:rPr>
          <w:i/>
          <w:iCs/>
          <w:color w:val="auto"/>
        </w:rPr>
      </w:pPr>
    </w:p>
    <w:p w:rsidR="006025EB" w:rsidRPr="008B50A6" w:rsidRDefault="006025EB" w:rsidP="004C1FD6">
      <w:pPr>
        <w:pStyle w:val="Default"/>
        <w:ind w:firstLine="709"/>
        <w:contextualSpacing/>
        <w:rPr>
          <w:color w:val="auto"/>
        </w:rPr>
      </w:pPr>
    </w:p>
    <w:tbl>
      <w:tblPr>
        <w:tblW w:w="0" w:type="auto"/>
        <w:tblLayout w:type="fixed"/>
        <w:tblLook w:val="0000"/>
      </w:tblPr>
      <w:tblGrid>
        <w:gridCol w:w="4667"/>
        <w:gridCol w:w="4667"/>
      </w:tblGrid>
      <w:tr w:rsidR="006025EB" w:rsidRPr="003E7438" w:rsidTr="009B1095">
        <w:trPr>
          <w:trHeight w:val="1525"/>
        </w:trPr>
        <w:tc>
          <w:tcPr>
            <w:tcW w:w="4667" w:type="dxa"/>
          </w:tcPr>
          <w:p w:rsidR="006025EB" w:rsidRPr="003E7438" w:rsidRDefault="006025EB" w:rsidP="004C1FD6">
            <w:pPr>
              <w:pStyle w:val="Default"/>
              <w:ind w:firstLine="709"/>
              <w:contextualSpacing/>
              <w:rPr>
                <w:color w:val="auto"/>
              </w:rPr>
            </w:pPr>
            <w:r w:rsidRPr="003E7438">
              <w:rPr>
                <w:b/>
                <w:bCs/>
                <w:color w:val="auto"/>
              </w:rPr>
              <w:t xml:space="preserve">От работодателя: </w:t>
            </w:r>
          </w:p>
          <w:p w:rsidR="006025EB" w:rsidRPr="003E7438" w:rsidRDefault="006025EB" w:rsidP="004C1FD6">
            <w:pPr>
              <w:pStyle w:val="Default"/>
              <w:ind w:firstLine="709"/>
              <w:contextualSpacing/>
              <w:rPr>
                <w:color w:val="auto"/>
              </w:rPr>
            </w:pPr>
            <w:r w:rsidRPr="003E7438">
              <w:rPr>
                <w:color w:val="auto"/>
              </w:rPr>
              <w:t xml:space="preserve">Руководитель образовательной организации </w:t>
            </w:r>
          </w:p>
          <w:p w:rsidR="006025EB" w:rsidRPr="003E7438" w:rsidRDefault="006025EB" w:rsidP="004C1FD6">
            <w:pPr>
              <w:pStyle w:val="Default"/>
              <w:ind w:firstLine="709"/>
              <w:contextualSpacing/>
              <w:rPr>
                <w:color w:val="auto"/>
              </w:rPr>
            </w:pPr>
            <w:r w:rsidRPr="003E7438">
              <w:rPr>
                <w:color w:val="auto"/>
              </w:rPr>
              <w:t>________________________</w:t>
            </w:r>
          </w:p>
          <w:p w:rsidR="006025EB" w:rsidRPr="003E7438" w:rsidRDefault="006025EB" w:rsidP="004C1FD6">
            <w:pPr>
              <w:pStyle w:val="Default"/>
              <w:ind w:firstLine="709"/>
              <w:contextualSpacing/>
              <w:rPr>
                <w:color w:val="auto"/>
              </w:rPr>
            </w:pPr>
            <w:r w:rsidRPr="003E7438">
              <w:rPr>
                <w:color w:val="auto"/>
              </w:rPr>
              <w:t>Кондратьева Н.Н.</w:t>
            </w:r>
          </w:p>
          <w:p w:rsidR="006025EB" w:rsidRPr="003E7438" w:rsidRDefault="006025EB" w:rsidP="004C1FD6">
            <w:pPr>
              <w:pStyle w:val="Default"/>
              <w:ind w:firstLine="709"/>
              <w:contextualSpacing/>
              <w:rPr>
                <w:color w:val="auto"/>
              </w:rPr>
            </w:pPr>
            <w:r w:rsidRPr="003E7438">
              <w:rPr>
                <w:color w:val="auto"/>
              </w:rPr>
              <w:t xml:space="preserve">(подпись) (Ф.И.О.) </w:t>
            </w:r>
          </w:p>
          <w:p w:rsidR="006025EB" w:rsidRPr="003E7438" w:rsidRDefault="006025EB" w:rsidP="004C1FD6">
            <w:pPr>
              <w:pStyle w:val="Default"/>
              <w:ind w:firstLine="709"/>
              <w:contextualSpacing/>
              <w:rPr>
                <w:color w:val="auto"/>
              </w:rPr>
            </w:pPr>
            <w:r w:rsidRPr="003E7438">
              <w:rPr>
                <w:color w:val="auto"/>
              </w:rPr>
              <w:t xml:space="preserve">М.П. </w:t>
            </w:r>
          </w:p>
          <w:p w:rsidR="006025EB" w:rsidRPr="003E7438" w:rsidRDefault="006025EB" w:rsidP="004C1FD6">
            <w:pPr>
              <w:pStyle w:val="Default"/>
              <w:ind w:firstLine="709"/>
              <w:contextualSpacing/>
              <w:rPr>
                <w:color w:val="auto"/>
              </w:rPr>
            </w:pPr>
            <w:r w:rsidRPr="003E7438">
              <w:rPr>
                <w:color w:val="auto"/>
              </w:rPr>
              <w:t xml:space="preserve">« __ » _________________ 2021г. </w:t>
            </w:r>
          </w:p>
        </w:tc>
        <w:tc>
          <w:tcPr>
            <w:tcW w:w="4667" w:type="dxa"/>
          </w:tcPr>
          <w:p w:rsidR="006025EB" w:rsidRPr="003E7438" w:rsidRDefault="006025EB" w:rsidP="004C1FD6">
            <w:pPr>
              <w:pStyle w:val="Default"/>
              <w:ind w:firstLine="709"/>
              <w:contextualSpacing/>
              <w:rPr>
                <w:color w:val="auto"/>
              </w:rPr>
            </w:pPr>
            <w:r w:rsidRPr="003E7438">
              <w:rPr>
                <w:b/>
                <w:bCs/>
                <w:color w:val="auto"/>
              </w:rPr>
              <w:t xml:space="preserve">От работников: </w:t>
            </w:r>
          </w:p>
          <w:p w:rsidR="006025EB" w:rsidRPr="003E7438" w:rsidRDefault="006025EB" w:rsidP="004C1FD6">
            <w:pPr>
              <w:pStyle w:val="Default"/>
              <w:ind w:firstLine="709"/>
              <w:contextualSpacing/>
              <w:rPr>
                <w:color w:val="auto"/>
              </w:rPr>
            </w:pPr>
            <w:r w:rsidRPr="003E7438">
              <w:rPr>
                <w:color w:val="auto"/>
              </w:rPr>
              <w:t xml:space="preserve">Председатель первичной профсоюзной организации </w:t>
            </w:r>
          </w:p>
          <w:p w:rsidR="006025EB" w:rsidRPr="003E7438" w:rsidRDefault="006025EB" w:rsidP="004C1FD6">
            <w:pPr>
              <w:pStyle w:val="Default"/>
              <w:ind w:firstLine="709"/>
              <w:contextualSpacing/>
              <w:rPr>
                <w:color w:val="auto"/>
              </w:rPr>
            </w:pPr>
            <w:r w:rsidRPr="003E7438">
              <w:rPr>
                <w:color w:val="auto"/>
              </w:rPr>
              <w:t xml:space="preserve">_______________________ </w:t>
            </w:r>
          </w:p>
          <w:p w:rsidR="006025EB" w:rsidRPr="003E7438" w:rsidRDefault="006025EB" w:rsidP="004C1FD6">
            <w:pPr>
              <w:pStyle w:val="Default"/>
              <w:ind w:firstLine="709"/>
              <w:contextualSpacing/>
              <w:rPr>
                <w:color w:val="auto"/>
              </w:rPr>
            </w:pPr>
            <w:r w:rsidRPr="003E7438">
              <w:rPr>
                <w:color w:val="auto"/>
              </w:rPr>
              <w:t>Пашина С.А.</w:t>
            </w:r>
          </w:p>
          <w:p w:rsidR="006025EB" w:rsidRPr="003E7438" w:rsidRDefault="006025EB" w:rsidP="004C1FD6">
            <w:pPr>
              <w:pStyle w:val="Default"/>
              <w:ind w:firstLine="709"/>
              <w:contextualSpacing/>
              <w:rPr>
                <w:color w:val="auto"/>
              </w:rPr>
            </w:pPr>
            <w:r w:rsidRPr="003E7438">
              <w:rPr>
                <w:color w:val="auto"/>
              </w:rPr>
              <w:t xml:space="preserve">(подпись) (Ф.И.О.) </w:t>
            </w:r>
          </w:p>
          <w:p w:rsidR="006025EB" w:rsidRPr="003E7438" w:rsidRDefault="006025EB" w:rsidP="004C1FD6">
            <w:pPr>
              <w:pStyle w:val="Default"/>
              <w:ind w:firstLine="709"/>
              <w:contextualSpacing/>
              <w:rPr>
                <w:color w:val="auto"/>
              </w:rPr>
            </w:pPr>
            <w:r w:rsidRPr="003E7438">
              <w:rPr>
                <w:color w:val="auto"/>
              </w:rPr>
              <w:t xml:space="preserve">М.П. </w:t>
            </w:r>
          </w:p>
          <w:p w:rsidR="006025EB" w:rsidRPr="003E7438" w:rsidRDefault="006025EB" w:rsidP="004C1FD6">
            <w:pPr>
              <w:pStyle w:val="Default"/>
              <w:ind w:firstLine="709"/>
              <w:contextualSpacing/>
              <w:rPr>
                <w:color w:val="auto"/>
              </w:rPr>
            </w:pPr>
            <w:r w:rsidRPr="003E7438">
              <w:rPr>
                <w:color w:val="auto"/>
              </w:rPr>
              <w:t xml:space="preserve">« __ » _________________ 2021г. </w:t>
            </w:r>
          </w:p>
        </w:tc>
      </w:tr>
    </w:tbl>
    <w:p w:rsidR="006025EB" w:rsidRDefault="006025EB" w:rsidP="004C1FD6"/>
    <w:p w:rsidR="006025EB" w:rsidRDefault="006025EB" w:rsidP="004C1FD6">
      <w:r>
        <w:t>Настоящий коллективный договор принят на собрании трудового коллектива.</w:t>
      </w:r>
    </w:p>
    <w:p w:rsidR="006025EB" w:rsidRDefault="006025EB" w:rsidP="004C1FD6">
      <w:r>
        <w:t>Протокол №__ от _______________</w:t>
      </w:r>
    </w:p>
    <w:p w:rsidR="006025EB" w:rsidRPr="008B50A6" w:rsidRDefault="006025EB" w:rsidP="004C1FD6">
      <w:r>
        <w:t>Председатель собрания ____________</w:t>
      </w:r>
      <w:bookmarkStart w:id="4" w:name="_GoBack"/>
      <w:bookmarkEnd w:id="4"/>
    </w:p>
    <w:sectPr w:rsidR="006025EB" w:rsidRPr="008B50A6" w:rsidSect="009B1095">
      <w:footerReference w:type="default" r:id="rId7"/>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5EB" w:rsidRDefault="006025EB" w:rsidP="007F7D46">
      <w:r>
        <w:separator/>
      </w:r>
    </w:p>
  </w:endnote>
  <w:endnote w:type="continuationSeparator" w:id="0">
    <w:p w:rsidR="006025EB" w:rsidRDefault="006025EB" w:rsidP="007F7D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Ц"/>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l?r ??Ѓfc"/>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5EB" w:rsidRDefault="006025EB" w:rsidP="009B1095">
    <w:pPr>
      <w:pStyle w:val="Footer"/>
      <w:jc w:val="right"/>
    </w:pPr>
    <w:r>
      <w:rPr>
        <w:noProof/>
      </w:rPr>
      <w:fldChar w:fldCharType="begin"/>
    </w:r>
    <w:r>
      <w:rPr>
        <w:noProof/>
      </w:rPr>
      <w:instrText>PAGE   \* MERGEFORMAT</w:instrText>
    </w:r>
    <w:r>
      <w:rPr>
        <w:noProof/>
      </w:rPr>
      <w:fldChar w:fldCharType="separate"/>
    </w:r>
    <w:r>
      <w:rPr>
        <w:noProof/>
      </w:rPr>
      <w:t>34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5EB" w:rsidRDefault="006025EB" w:rsidP="007F7D46">
      <w:r>
        <w:separator/>
      </w:r>
    </w:p>
  </w:footnote>
  <w:footnote w:type="continuationSeparator" w:id="0">
    <w:p w:rsidR="006025EB" w:rsidRDefault="006025EB" w:rsidP="007F7D46">
      <w:r>
        <w:continuationSeparator/>
      </w:r>
    </w:p>
  </w:footnote>
  <w:footnote w:id="1">
    <w:p w:rsidR="006025EB" w:rsidRDefault="006025EB" w:rsidP="007F7D46">
      <w:pPr>
        <w:pStyle w:val="FootnoteText"/>
      </w:pPr>
      <w:r>
        <w:rPr>
          <w:rStyle w:val="FootnoteReference"/>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846717"/>
    <w:multiLevelType w:val="hybridMultilevel"/>
    <w:tmpl w:val="D2BAC60E"/>
    <w:lvl w:ilvl="0" w:tplc="7E82D548">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7">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24"/>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5"/>
  </w:num>
  <w:num w:numId="2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0A65"/>
    <w:rsid w:val="00035D05"/>
    <w:rsid w:val="00071569"/>
    <w:rsid w:val="00093877"/>
    <w:rsid w:val="00097390"/>
    <w:rsid w:val="000E70BC"/>
    <w:rsid w:val="000E78A8"/>
    <w:rsid w:val="00116C63"/>
    <w:rsid w:val="00133243"/>
    <w:rsid w:val="0018268A"/>
    <w:rsid w:val="00183096"/>
    <w:rsid w:val="001E1901"/>
    <w:rsid w:val="00232BC3"/>
    <w:rsid w:val="00234508"/>
    <w:rsid w:val="002C6D45"/>
    <w:rsid w:val="002D3A38"/>
    <w:rsid w:val="002E040B"/>
    <w:rsid w:val="00311CEC"/>
    <w:rsid w:val="003611F0"/>
    <w:rsid w:val="00370D69"/>
    <w:rsid w:val="003833E8"/>
    <w:rsid w:val="003871BD"/>
    <w:rsid w:val="003A443C"/>
    <w:rsid w:val="003B2EBD"/>
    <w:rsid w:val="003E7438"/>
    <w:rsid w:val="004054FC"/>
    <w:rsid w:val="00486830"/>
    <w:rsid w:val="00486B61"/>
    <w:rsid w:val="004B4E25"/>
    <w:rsid w:val="004C1479"/>
    <w:rsid w:val="004C1FD6"/>
    <w:rsid w:val="004C319E"/>
    <w:rsid w:val="00500824"/>
    <w:rsid w:val="005472BD"/>
    <w:rsid w:val="00585A93"/>
    <w:rsid w:val="0059371B"/>
    <w:rsid w:val="005A1997"/>
    <w:rsid w:val="005B2F9B"/>
    <w:rsid w:val="005B50DC"/>
    <w:rsid w:val="005E521E"/>
    <w:rsid w:val="006025EB"/>
    <w:rsid w:val="00645826"/>
    <w:rsid w:val="00670C11"/>
    <w:rsid w:val="0068155D"/>
    <w:rsid w:val="00683D94"/>
    <w:rsid w:val="007666CD"/>
    <w:rsid w:val="007A39AF"/>
    <w:rsid w:val="007B7760"/>
    <w:rsid w:val="007F7D46"/>
    <w:rsid w:val="0083405E"/>
    <w:rsid w:val="00834E78"/>
    <w:rsid w:val="008458E8"/>
    <w:rsid w:val="00874911"/>
    <w:rsid w:val="00890A65"/>
    <w:rsid w:val="008A5B43"/>
    <w:rsid w:val="008B50A6"/>
    <w:rsid w:val="008D3A84"/>
    <w:rsid w:val="0092001F"/>
    <w:rsid w:val="0097132E"/>
    <w:rsid w:val="00986694"/>
    <w:rsid w:val="009A74F9"/>
    <w:rsid w:val="009B1095"/>
    <w:rsid w:val="009E47C4"/>
    <w:rsid w:val="00A0539A"/>
    <w:rsid w:val="00A14F12"/>
    <w:rsid w:val="00A15EBD"/>
    <w:rsid w:val="00A24BEB"/>
    <w:rsid w:val="00A26855"/>
    <w:rsid w:val="00AB42AF"/>
    <w:rsid w:val="00AB6E98"/>
    <w:rsid w:val="00AF136A"/>
    <w:rsid w:val="00AF7F90"/>
    <w:rsid w:val="00B12EF7"/>
    <w:rsid w:val="00B47CA0"/>
    <w:rsid w:val="00B63B7C"/>
    <w:rsid w:val="00B65C71"/>
    <w:rsid w:val="00BC5A42"/>
    <w:rsid w:val="00BE6B38"/>
    <w:rsid w:val="00C1690F"/>
    <w:rsid w:val="00C34E67"/>
    <w:rsid w:val="00C43B5A"/>
    <w:rsid w:val="00C87F1B"/>
    <w:rsid w:val="00CB56C8"/>
    <w:rsid w:val="00CB66E7"/>
    <w:rsid w:val="00CC1733"/>
    <w:rsid w:val="00CE536C"/>
    <w:rsid w:val="00D1492A"/>
    <w:rsid w:val="00D43C14"/>
    <w:rsid w:val="00D64D47"/>
    <w:rsid w:val="00D72CE6"/>
    <w:rsid w:val="00D74206"/>
    <w:rsid w:val="00D7691E"/>
    <w:rsid w:val="00D77AB7"/>
    <w:rsid w:val="00DA597E"/>
    <w:rsid w:val="00DB3E8E"/>
    <w:rsid w:val="00DE30F2"/>
    <w:rsid w:val="00DF0B5F"/>
    <w:rsid w:val="00E17E07"/>
    <w:rsid w:val="00E32614"/>
    <w:rsid w:val="00E46B54"/>
    <w:rsid w:val="00E95EAD"/>
    <w:rsid w:val="00F0370B"/>
    <w:rsid w:val="00F04A5F"/>
    <w:rsid w:val="00F1380C"/>
    <w:rsid w:val="00F56306"/>
    <w:rsid w:val="00F6539A"/>
    <w:rsid w:val="00F75AC4"/>
    <w:rsid w:val="00F94E3A"/>
    <w:rsid w:val="00F96838"/>
    <w:rsid w:val="00FA4C27"/>
    <w:rsid w:val="00FD0A67"/>
    <w:rsid w:val="00FE26D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D46"/>
    <w:rPr>
      <w:rFonts w:ascii="Times New Roman" w:eastAsia="Times New Roman" w:hAnsi="Times New Roman"/>
      <w:sz w:val="24"/>
      <w:szCs w:val="24"/>
    </w:rPr>
  </w:style>
  <w:style w:type="paragraph" w:styleId="Heading1">
    <w:name w:val="heading 1"/>
    <w:basedOn w:val="Normal"/>
    <w:next w:val="Normal"/>
    <w:link w:val="Heading1Char"/>
    <w:uiPriority w:val="99"/>
    <w:qFormat/>
    <w:rsid w:val="007F7D46"/>
    <w:pPr>
      <w:keepNext/>
      <w:jc w:val="center"/>
      <w:outlineLvl w:val="0"/>
    </w:pPr>
    <w:rPr>
      <w:rFonts w:eastAsia="Calibri"/>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F7D46"/>
    <w:rPr>
      <w:rFonts w:ascii="Times New Roman" w:hAnsi="Times New Roman"/>
      <w:b/>
      <w:sz w:val="20"/>
      <w:lang w:eastAsia="ru-RU"/>
    </w:rPr>
  </w:style>
  <w:style w:type="paragraph" w:styleId="Header">
    <w:name w:val="header"/>
    <w:basedOn w:val="Normal"/>
    <w:link w:val="HeaderChar"/>
    <w:uiPriority w:val="99"/>
    <w:rsid w:val="007F7D46"/>
    <w:pPr>
      <w:tabs>
        <w:tab w:val="center" w:pos="4677"/>
        <w:tab w:val="right" w:pos="9355"/>
      </w:tabs>
    </w:pPr>
    <w:rPr>
      <w:rFonts w:eastAsia="Calibri"/>
    </w:rPr>
  </w:style>
  <w:style w:type="character" w:customStyle="1" w:styleId="HeaderChar">
    <w:name w:val="Header Char"/>
    <w:basedOn w:val="DefaultParagraphFont"/>
    <w:link w:val="Header"/>
    <w:uiPriority w:val="99"/>
    <w:locked/>
    <w:rsid w:val="007F7D46"/>
    <w:rPr>
      <w:rFonts w:ascii="Times New Roman" w:hAnsi="Times New Roman"/>
      <w:sz w:val="24"/>
      <w:lang w:eastAsia="ru-RU"/>
    </w:rPr>
  </w:style>
  <w:style w:type="paragraph" w:styleId="Footer">
    <w:name w:val="footer"/>
    <w:basedOn w:val="Normal"/>
    <w:link w:val="FooterChar"/>
    <w:uiPriority w:val="99"/>
    <w:rsid w:val="007F7D46"/>
    <w:pPr>
      <w:tabs>
        <w:tab w:val="center" w:pos="4677"/>
        <w:tab w:val="right" w:pos="9355"/>
      </w:tabs>
    </w:pPr>
    <w:rPr>
      <w:rFonts w:eastAsia="Calibri"/>
    </w:rPr>
  </w:style>
  <w:style w:type="character" w:customStyle="1" w:styleId="FooterChar">
    <w:name w:val="Footer Char"/>
    <w:basedOn w:val="DefaultParagraphFont"/>
    <w:link w:val="Footer"/>
    <w:uiPriority w:val="99"/>
    <w:locked/>
    <w:rsid w:val="007F7D46"/>
    <w:rPr>
      <w:rFonts w:ascii="Times New Roman" w:hAnsi="Times New Roman"/>
      <w:sz w:val="24"/>
      <w:lang w:eastAsia="ru-RU"/>
    </w:rPr>
  </w:style>
  <w:style w:type="paragraph" w:styleId="BodyText3">
    <w:name w:val="Body Text 3"/>
    <w:basedOn w:val="Normal"/>
    <w:link w:val="BodyText3Char"/>
    <w:uiPriority w:val="99"/>
    <w:rsid w:val="007F7D46"/>
    <w:pPr>
      <w:jc w:val="both"/>
    </w:pPr>
    <w:rPr>
      <w:rFonts w:eastAsia="Calibri"/>
      <w:sz w:val="28"/>
      <w:szCs w:val="28"/>
    </w:rPr>
  </w:style>
  <w:style w:type="character" w:customStyle="1" w:styleId="BodyText3Char">
    <w:name w:val="Body Text 3 Char"/>
    <w:basedOn w:val="DefaultParagraphFont"/>
    <w:link w:val="BodyText3"/>
    <w:uiPriority w:val="99"/>
    <w:locked/>
    <w:rsid w:val="007F7D46"/>
    <w:rPr>
      <w:rFonts w:ascii="Times New Roman" w:hAnsi="Times New Roman"/>
      <w:sz w:val="28"/>
      <w:lang w:eastAsia="ru-RU"/>
    </w:rPr>
  </w:style>
  <w:style w:type="paragraph" w:styleId="BodyTextIndent2">
    <w:name w:val="Body Text Indent 2"/>
    <w:basedOn w:val="Normal"/>
    <w:link w:val="BodyTextIndent2Char"/>
    <w:uiPriority w:val="99"/>
    <w:rsid w:val="007F7D46"/>
    <w:pPr>
      <w:spacing w:after="120" w:line="480" w:lineRule="auto"/>
      <w:ind w:left="283"/>
    </w:pPr>
    <w:rPr>
      <w:rFonts w:eastAsia="Calibri"/>
    </w:rPr>
  </w:style>
  <w:style w:type="character" w:customStyle="1" w:styleId="BodyTextIndent2Char">
    <w:name w:val="Body Text Indent 2 Char"/>
    <w:basedOn w:val="DefaultParagraphFont"/>
    <w:link w:val="BodyTextIndent2"/>
    <w:uiPriority w:val="99"/>
    <w:locked/>
    <w:rsid w:val="007F7D46"/>
    <w:rPr>
      <w:rFonts w:ascii="Times New Roman" w:hAnsi="Times New Roman"/>
      <w:sz w:val="24"/>
      <w:lang w:eastAsia="ru-RU"/>
    </w:rPr>
  </w:style>
  <w:style w:type="paragraph" w:styleId="BodyTextIndent3">
    <w:name w:val="Body Text Indent 3"/>
    <w:basedOn w:val="Normal"/>
    <w:link w:val="BodyTextIndent3Char"/>
    <w:uiPriority w:val="99"/>
    <w:rsid w:val="007F7D46"/>
    <w:pPr>
      <w:spacing w:after="120"/>
      <w:ind w:left="283"/>
    </w:pPr>
    <w:rPr>
      <w:rFonts w:eastAsia="Calibri"/>
      <w:sz w:val="16"/>
      <w:szCs w:val="16"/>
    </w:rPr>
  </w:style>
  <w:style w:type="character" w:customStyle="1" w:styleId="BodyTextIndent3Char">
    <w:name w:val="Body Text Indent 3 Char"/>
    <w:basedOn w:val="DefaultParagraphFont"/>
    <w:link w:val="BodyTextIndent3"/>
    <w:uiPriority w:val="99"/>
    <w:locked/>
    <w:rsid w:val="007F7D46"/>
    <w:rPr>
      <w:rFonts w:ascii="Times New Roman" w:hAnsi="Times New Roman"/>
      <w:sz w:val="16"/>
      <w:lang w:eastAsia="ru-RU"/>
    </w:rPr>
  </w:style>
  <w:style w:type="table" w:styleId="TableGrid">
    <w:name w:val="Table Grid"/>
    <w:basedOn w:val="TableNormal"/>
    <w:uiPriority w:val="99"/>
    <w:rsid w:val="007F7D4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7F7D46"/>
    <w:rPr>
      <w:rFonts w:cs="Times New Roman"/>
    </w:rPr>
  </w:style>
  <w:style w:type="paragraph" w:customStyle="1" w:styleId="a">
    <w:name w:val="Таблицы (моноширинный)"/>
    <w:basedOn w:val="Normal"/>
    <w:next w:val="Normal"/>
    <w:uiPriority w:val="99"/>
    <w:rsid w:val="007F7D46"/>
    <w:pPr>
      <w:widowControl w:val="0"/>
      <w:autoSpaceDE w:val="0"/>
      <w:autoSpaceDN w:val="0"/>
      <w:adjustRightInd w:val="0"/>
      <w:jc w:val="both"/>
    </w:pPr>
    <w:rPr>
      <w:rFonts w:ascii="Courier New" w:hAnsi="Courier New" w:cs="Courier New"/>
      <w:sz w:val="20"/>
      <w:szCs w:val="20"/>
    </w:rPr>
  </w:style>
  <w:style w:type="character" w:styleId="Hyperlink">
    <w:name w:val="Hyperlink"/>
    <w:basedOn w:val="DefaultParagraphFont"/>
    <w:uiPriority w:val="99"/>
    <w:rsid w:val="007F7D46"/>
    <w:rPr>
      <w:rFonts w:cs="Times New Roman"/>
      <w:color w:val="0000FF"/>
      <w:u w:val="single"/>
    </w:rPr>
  </w:style>
  <w:style w:type="character" w:styleId="FollowedHyperlink">
    <w:name w:val="FollowedHyperlink"/>
    <w:basedOn w:val="DefaultParagraphFont"/>
    <w:uiPriority w:val="99"/>
    <w:rsid w:val="007F7D46"/>
    <w:rPr>
      <w:rFonts w:cs="Times New Roman"/>
      <w:color w:val="800080"/>
      <w:u w:val="single"/>
    </w:rPr>
  </w:style>
  <w:style w:type="paragraph" w:styleId="BalloonText">
    <w:name w:val="Balloon Text"/>
    <w:basedOn w:val="Normal"/>
    <w:link w:val="BalloonTextChar"/>
    <w:uiPriority w:val="99"/>
    <w:semiHidden/>
    <w:rsid w:val="007F7D46"/>
    <w:rPr>
      <w:rFonts w:ascii="Tahoma" w:eastAsia="Calibri" w:hAnsi="Tahoma"/>
      <w:spacing w:val="-2"/>
      <w:sz w:val="16"/>
      <w:szCs w:val="16"/>
    </w:rPr>
  </w:style>
  <w:style w:type="character" w:customStyle="1" w:styleId="BalloonTextChar">
    <w:name w:val="Balloon Text Char"/>
    <w:basedOn w:val="DefaultParagraphFont"/>
    <w:link w:val="BalloonText"/>
    <w:uiPriority w:val="99"/>
    <w:semiHidden/>
    <w:locked/>
    <w:rsid w:val="007F7D46"/>
    <w:rPr>
      <w:rFonts w:ascii="Tahoma" w:hAnsi="Tahoma"/>
      <w:spacing w:val="-2"/>
      <w:sz w:val="16"/>
      <w:lang w:eastAsia="ru-RU"/>
    </w:rPr>
  </w:style>
  <w:style w:type="paragraph" w:styleId="NoSpacing">
    <w:name w:val="No Spacing"/>
    <w:link w:val="NoSpacingChar"/>
    <w:uiPriority w:val="99"/>
    <w:qFormat/>
    <w:rsid w:val="007F7D46"/>
    <w:rPr>
      <w:rFonts w:ascii="Times New Roman" w:hAnsi="Times New Roman"/>
      <w:szCs w:val="20"/>
    </w:rPr>
  </w:style>
  <w:style w:type="character" w:customStyle="1" w:styleId="3">
    <w:name w:val="Заголовок №3_"/>
    <w:link w:val="30"/>
    <w:uiPriority w:val="99"/>
    <w:locked/>
    <w:rsid w:val="007F7D46"/>
    <w:rPr>
      <w:sz w:val="26"/>
      <w:shd w:val="clear" w:color="auto" w:fill="FFFFFF"/>
    </w:rPr>
  </w:style>
  <w:style w:type="paragraph" w:customStyle="1" w:styleId="30">
    <w:name w:val="Заголовок №3"/>
    <w:basedOn w:val="Normal"/>
    <w:link w:val="3"/>
    <w:uiPriority w:val="99"/>
    <w:rsid w:val="007F7D46"/>
    <w:pPr>
      <w:shd w:val="clear" w:color="auto" w:fill="FFFFFF"/>
      <w:spacing w:before="240" w:line="326" w:lineRule="exact"/>
      <w:outlineLvl w:val="2"/>
    </w:pPr>
    <w:rPr>
      <w:rFonts w:ascii="Calibri" w:eastAsia="Calibri" w:hAnsi="Calibri"/>
      <w:sz w:val="26"/>
      <w:szCs w:val="20"/>
    </w:rPr>
  </w:style>
  <w:style w:type="character" w:customStyle="1" w:styleId="a0">
    <w:name w:val="Основной текст_"/>
    <w:link w:val="1"/>
    <w:uiPriority w:val="99"/>
    <w:locked/>
    <w:rsid w:val="007F7D46"/>
    <w:rPr>
      <w:sz w:val="26"/>
      <w:shd w:val="clear" w:color="auto" w:fill="FFFFFF"/>
    </w:rPr>
  </w:style>
  <w:style w:type="character" w:customStyle="1" w:styleId="31">
    <w:name w:val="Основной текст (3)_"/>
    <w:link w:val="32"/>
    <w:uiPriority w:val="99"/>
    <w:locked/>
    <w:rsid w:val="007F7D46"/>
    <w:rPr>
      <w:sz w:val="27"/>
      <w:shd w:val="clear" w:color="auto" w:fill="FFFFFF"/>
    </w:rPr>
  </w:style>
  <w:style w:type="character" w:customStyle="1" w:styleId="2">
    <w:name w:val="Заголовок №2_"/>
    <w:link w:val="20"/>
    <w:uiPriority w:val="99"/>
    <w:locked/>
    <w:rsid w:val="007F7D46"/>
    <w:rPr>
      <w:sz w:val="26"/>
      <w:shd w:val="clear" w:color="auto" w:fill="FFFFFF"/>
    </w:rPr>
  </w:style>
  <w:style w:type="paragraph" w:customStyle="1" w:styleId="1">
    <w:name w:val="Основной текст1"/>
    <w:basedOn w:val="Normal"/>
    <w:link w:val="a0"/>
    <w:uiPriority w:val="99"/>
    <w:rsid w:val="007F7D46"/>
    <w:pPr>
      <w:shd w:val="clear" w:color="auto" w:fill="FFFFFF"/>
      <w:spacing w:before="240" w:line="322" w:lineRule="exact"/>
      <w:ind w:hanging="700"/>
      <w:jc w:val="both"/>
    </w:pPr>
    <w:rPr>
      <w:rFonts w:ascii="Calibri" w:eastAsia="Calibri" w:hAnsi="Calibri"/>
      <w:sz w:val="26"/>
      <w:szCs w:val="20"/>
    </w:rPr>
  </w:style>
  <w:style w:type="paragraph" w:customStyle="1" w:styleId="32">
    <w:name w:val="Основной текст (3)"/>
    <w:basedOn w:val="Normal"/>
    <w:link w:val="31"/>
    <w:uiPriority w:val="99"/>
    <w:rsid w:val="007F7D46"/>
    <w:pPr>
      <w:shd w:val="clear" w:color="auto" w:fill="FFFFFF"/>
      <w:spacing w:after="240" w:line="322" w:lineRule="exact"/>
      <w:ind w:firstLine="580"/>
      <w:jc w:val="both"/>
    </w:pPr>
    <w:rPr>
      <w:rFonts w:ascii="Calibri" w:eastAsia="Calibri" w:hAnsi="Calibri"/>
      <w:sz w:val="27"/>
      <w:szCs w:val="20"/>
    </w:rPr>
  </w:style>
  <w:style w:type="paragraph" w:customStyle="1" w:styleId="20">
    <w:name w:val="Заголовок №2"/>
    <w:basedOn w:val="Normal"/>
    <w:link w:val="2"/>
    <w:uiPriority w:val="99"/>
    <w:rsid w:val="007F7D46"/>
    <w:pPr>
      <w:shd w:val="clear" w:color="auto" w:fill="FFFFFF"/>
      <w:spacing w:before="300" w:after="180" w:line="240" w:lineRule="atLeast"/>
      <w:outlineLvl w:val="1"/>
    </w:pPr>
    <w:rPr>
      <w:rFonts w:ascii="Calibri" w:eastAsia="Calibri" w:hAnsi="Calibri"/>
      <w:sz w:val="26"/>
      <w:szCs w:val="20"/>
    </w:rPr>
  </w:style>
  <w:style w:type="character" w:styleId="SubtleEmphasis">
    <w:name w:val="Subtle Emphasis"/>
    <w:basedOn w:val="DefaultParagraphFont"/>
    <w:uiPriority w:val="99"/>
    <w:qFormat/>
    <w:rsid w:val="007F7D46"/>
    <w:rPr>
      <w:i/>
      <w:color w:val="808080"/>
    </w:rPr>
  </w:style>
  <w:style w:type="character" w:customStyle="1" w:styleId="a1">
    <w:name w:val="Гипертекстовая ссылка"/>
    <w:uiPriority w:val="99"/>
    <w:rsid w:val="007F7D46"/>
    <w:rPr>
      <w:b/>
      <w:color w:val="106BBE"/>
      <w:sz w:val="26"/>
    </w:rPr>
  </w:style>
  <w:style w:type="paragraph" w:customStyle="1" w:styleId="a2">
    <w:name w:val="Комментарий"/>
    <w:basedOn w:val="Normal"/>
    <w:next w:val="Normal"/>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3">
    <w:name w:val="Нормальный (таблица)"/>
    <w:basedOn w:val="Normal"/>
    <w:next w:val="Normal"/>
    <w:uiPriority w:val="99"/>
    <w:rsid w:val="007F7D46"/>
    <w:pPr>
      <w:widowControl w:val="0"/>
      <w:autoSpaceDE w:val="0"/>
      <w:autoSpaceDN w:val="0"/>
      <w:adjustRightInd w:val="0"/>
      <w:jc w:val="both"/>
    </w:pPr>
    <w:rPr>
      <w:rFonts w:ascii="Arial" w:hAnsi="Arial" w:cs="Arial"/>
    </w:rPr>
  </w:style>
  <w:style w:type="character" w:customStyle="1" w:styleId="a4">
    <w:name w:val="Цветовое выделение"/>
    <w:uiPriority w:val="99"/>
    <w:rsid w:val="007F7D46"/>
    <w:rPr>
      <w:b/>
      <w:color w:val="26282F"/>
      <w:sz w:val="26"/>
    </w:rPr>
  </w:style>
  <w:style w:type="paragraph" w:customStyle="1" w:styleId="a5">
    <w:name w:val="Прижатый влево"/>
    <w:basedOn w:val="Normal"/>
    <w:next w:val="Normal"/>
    <w:uiPriority w:val="99"/>
    <w:rsid w:val="007F7D46"/>
    <w:pPr>
      <w:widowControl w:val="0"/>
      <w:autoSpaceDE w:val="0"/>
      <w:autoSpaceDN w:val="0"/>
      <w:adjustRightInd w:val="0"/>
    </w:pPr>
    <w:rPr>
      <w:rFonts w:ascii="Arial" w:hAnsi="Arial" w:cs="Arial"/>
    </w:rPr>
  </w:style>
  <w:style w:type="character" w:customStyle="1" w:styleId="a6">
    <w:name w:val="Не вступил в силу"/>
    <w:uiPriority w:val="99"/>
    <w:rsid w:val="007F7D46"/>
    <w:rPr>
      <w:color w:val="000000"/>
      <w:sz w:val="26"/>
      <w:shd w:val="clear" w:color="auto" w:fill="D8EDE8"/>
    </w:rPr>
  </w:style>
  <w:style w:type="paragraph" w:styleId="Subtitle">
    <w:name w:val="Subtitle"/>
    <w:basedOn w:val="Normal"/>
    <w:next w:val="Normal"/>
    <w:link w:val="SubtitleChar"/>
    <w:uiPriority w:val="99"/>
    <w:qFormat/>
    <w:rsid w:val="007F7D46"/>
    <w:pPr>
      <w:spacing w:after="60"/>
      <w:jc w:val="center"/>
      <w:outlineLvl w:val="1"/>
    </w:pPr>
    <w:rPr>
      <w:rFonts w:ascii="Cambria" w:eastAsia="Calibri" w:hAnsi="Cambria"/>
    </w:rPr>
  </w:style>
  <w:style w:type="character" w:customStyle="1" w:styleId="SubtitleChar">
    <w:name w:val="Subtitle Char"/>
    <w:basedOn w:val="DefaultParagraphFont"/>
    <w:link w:val="Subtitle"/>
    <w:uiPriority w:val="99"/>
    <w:locked/>
    <w:rsid w:val="007F7D46"/>
    <w:rPr>
      <w:rFonts w:ascii="Cambria" w:hAnsi="Cambria"/>
      <w:sz w:val="24"/>
      <w:lang w:eastAsia="ru-RU"/>
    </w:rPr>
  </w:style>
  <w:style w:type="paragraph" w:styleId="ListParagraph">
    <w:name w:val="List Paragraph"/>
    <w:basedOn w:val="Normal"/>
    <w:uiPriority w:val="99"/>
    <w:qFormat/>
    <w:rsid w:val="007F7D46"/>
    <w:pPr>
      <w:ind w:left="708"/>
    </w:pPr>
  </w:style>
  <w:style w:type="character" w:customStyle="1" w:styleId="CourierNew">
    <w:name w:val="Основной текст + Courier New"/>
    <w:aliases w:val="9,5 pt"/>
    <w:uiPriority w:val="99"/>
    <w:rsid w:val="007F7D46"/>
    <w:rPr>
      <w:rFonts w:ascii="Courier New" w:hAnsi="Courier New"/>
      <w:color w:val="000000"/>
      <w:spacing w:val="0"/>
      <w:w w:val="100"/>
      <w:position w:val="0"/>
      <w:sz w:val="19"/>
      <w:shd w:val="clear" w:color="auto" w:fill="FFFFFF"/>
      <w:lang w:val="ru-RU"/>
    </w:rPr>
  </w:style>
  <w:style w:type="paragraph" w:styleId="BodyTextIndent">
    <w:name w:val="Body Text Indent"/>
    <w:basedOn w:val="Normal"/>
    <w:link w:val="BodyTextIndentChar"/>
    <w:uiPriority w:val="99"/>
    <w:semiHidden/>
    <w:rsid w:val="007F7D46"/>
    <w:pPr>
      <w:spacing w:after="120"/>
      <w:ind w:left="283"/>
    </w:pPr>
    <w:rPr>
      <w:rFonts w:eastAsia="Calibri"/>
    </w:rPr>
  </w:style>
  <w:style w:type="character" w:customStyle="1" w:styleId="BodyTextIndentChar">
    <w:name w:val="Body Text Indent Char"/>
    <w:basedOn w:val="DefaultParagraphFont"/>
    <w:link w:val="BodyTextIndent"/>
    <w:uiPriority w:val="99"/>
    <w:semiHidden/>
    <w:locked/>
    <w:rsid w:val="007F7D46"/>
    <w:rPr>
      <w:rFonts w:ascii="Times New Roman" w:hAnsi="Times New Roman"/>
      <w:sz w:val="24"/>
      <w:lang w:eastAsia="ru-RU"/>
    </w:rPr>
  </w:style>
  <w:style w:type="paragraph" w:styleId="List3">
    <w:name w:val="List 3"/>
    <w:basedOn w:val="Normal"/>
    <w:uiPriority w:val="99"/>
    <w:rsid w:val="007F7D46"/>
    <w:pPr>
      <w:ind w:left="849" w:hanging="283"/>
    </w:pPr>
  </w:style>
  <w:style w:type="paragraph" w:styleId="List">
    <w:name w:val="List"/>
    <w:basedOn w:val="Normal"/>
    <w:uiPriority w:val="99"/>
    <w:rsid w:val="007F7D46"/>
    <w:pPr>
      <w:ind w:left="283" w:hanging="283"/>
    </w:pPr>
  </w:style>
  <w:style w:type="paragraph" w:styleId="List2">
    <w:name w:val="List 2"/>
    <w:basedOn w:val="Normal"/>
    <w:uiPriority w:val="99"/>
    <w:rsid w:val="007F7D46"/>
    <w:pPr>
      <w:ind w:left="566" w:hanging="283"/>
    </w:pPr>
  </w:style>
  <w:style w:type="paragraph" w:styleId="PlainText">
    <w:name w:val="Plain Text"/>
    <w:basedOn w:val="Normal"/>
    <w:link w:val="PlainTextChar"/>
    <w:uiPriority w:val="99"/>
    <w:rsid w:val="007F7D46"/>
    <w:rPr>
      <w:rFonts w:ascii="Courier New" w:eastAsia="Calibri" w:hAnsi="Courier New"/>
      <w:sz w:val="20"/>
      <w:szCs w:val="20"/>
    </w:rPr>
  </w:style>
  <w:style w:type="character" w:customStyle="1" w:styleId="PlainTextChar">
    <w:name w:val="Plain Text Char"/>
    <w:basedOn w:val="DefaultParagraphFont"/>
    <w:link w:val="PlainText"/>
    <w:uiPriority w:val="99"/>
    <w:locked/>
    <w:rsid w:val="007F7D46"/>
    <w:rPr>
      <w:rFonts w:ascii="Courier New" w:hAnsi="Courier New"/>
      <w:sz w:val="20"/>
      <w:lang w:eastAsia="ru-RU"/>
    </w:rPr>
  </w:style>
  <w:style w:type="paragraph" w:styleId="List5">
    <w:name w:val="List 5"/>
    <w:basedOn w:val="Normal"/>
    <w:uiPriority w:val="99"/>
    <w:rsid w:val="007F7D46"/>
    <w:pPr>
      <w:ind w:left="1415" w:hanging="283"/>
    </w:pPr>
  </w:style>
  <w:style w:type="paragraph" w:customStyle="1" w:styleId="10">
    <w:name w:val="Цитата1"/>
    <w:basedOn w:val="Normal"/>
    <w:uiPriority w:val="99"/>
    <w:rsid w:val="007F7D46"/>
    <w:pPr>
      <w:widowControl w:val="0"/>
      <w:shd w:val="clear" w:color="auto" w:fill="FFFFFF"/>
      <w:ind w:left="1075" w:right="922"/>
      <w:jc w:val="center"/>
    </w:pPr>
    <w:rPr>
      <w:b/>
      <w:sz w:val="28"/>
      <w:szCs w:val="20"/>
    </w:rPr>
  </w:style>
  <w:style w:type="paragraph" w:styleId="List4">
    <w:name w:val="List 4"/>
    <w:basedOn w:val="Normal"/>
    <w:uiPriority w:val="99"/>
    <w:semiHidden/>
    <w:rsid w:val="007F7D46"/>
    <w:pPr>
      <w:ind w:left="1132" w:hanging="283"/>
      <w:contextualSpacing/>
    </w:pPr>
  </w:style>
  <w:style w:type="paragraph" w:styleId="ListContinue3">
    <w:name w:val="List Continue 3"/>
    <w:basedOn w:val="Normal"/>
    <w:uiPriority w:val="99"/>
    <w:rsid w:val="007F7D46"/>
    <w:pPr>
      <w:spacing w:after="120"/>
      <w:ind w:left="849"/>
      <w:contextualSpacing/>
    </w:pPr>
  </w:style>
  <w:style w:type="paragraph" w:styleId="FootnoteText">
    <w:name w:val="footnote text"/>
    <w:basedOn w:val="Normal"/>
    <w:link w:val="FootnoteTextChar"/>
    <w:uiPriority w:val="99"/>
    <w:rsid w:val="007F7D46"/>
    <w:rPr>
      <w:rFonts w:eastAsia="Calibri"/>
      <w:sz w:val="20"/>
      <w:szCs w:val="20"/>
    </w:rPr>
  </w:style>
  <w:style w:type="character" w:customStyle="1" w:styleId="FootnoteTextChar">
    <w:name w:val="Footnote Text Char"/>
    <w:basedOn w:val="DefaultParagraphFont"/>
    <w:link w:val="FootnoteText"/>
    <w:uiPriority w:val="99"/>
    <w:locked/>
    <w:rsid w:val="007F7D46"/>
    <w:rPr>
      <w:rFonts w:ascii="Times New Roman" w:hAnsi="Times New Roman"/>
      <w:sz w:val="20"/>
      <w:lang w:eastAsia="ru-RU"/>
    </w:rPr>
  </w:style>
  <w:style w:type="character" w:styleId="FootnoteReference">
    <w:name w:val="footnote reference"/>
    <w:basedOn w:val="DefaultParagraphFont"/>
    <w:uiPriority w:val="99"/>
    <w:semiHidden/>
    <w:rsid w:val="007F7D46"/>
    <w:rPr>
      <w:rFonts w:cs="Times New Roman"/>
      <w:vertAlign w:val="superscript"/>
    </w:rPr>
  </w:style>
  <w:style w:type="paragraph" w:customStyle="1" w:styleId="310">
    <w:name w:val="Основной текст с отступом 31"/>
    <w:basedOn w:val="Normal"/>
    <w:uiPriority w:val="99"/>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Title">
    <w:name w:val="Title"/>
    <w:basedOn w:val="Normal"/>
    <w:next w:val="BodyText"/>
    <w:link w:val="TitleChar"/>
    <w:uiPriority w:val="99"/>
    <w:qFormat/>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TitleChar">
    <w:name w:val="Title Char"/>
    <w:basedOn w:val="DefaultParagraphFont"/>
    <w:link w:val="Title"/>
    <w:uiPriority w:val="99"/>
    <w:locked/>
    <w:rsid w:val="007F7D46"/>
    <w:rPr>
      <w:rFonts w:ascii="Arial" w:eastAsia="Microsoft YaHei" w:hAnsi="Arial"/>
      <w:kern w:val="1"/>
      <w:sz w:val="28"/>
      <w:lang w:eastAsia="hi-IN" w:bidi="hi-IN"/>
    </w:rPr>
  </w:style>
  <w:style w:type="paragraph" w:styleId="BodyText">
    <w:name w:val="Body Text"/>
    <w:basedOn w:val="Normal"/>
    <w:link w:val="BodyTextChar"/>
    <w:uiPriority w:val="99"/>
    <w:semiHidden/>
    <w:rsid w:val="007F7D46"/>
    <w:pPr>
      <w:spacing w:after="120"/>
    </w:pPr>
    <w:rPr>
      <w:rFonts w:eastAsia="Calibri"/>
    </w:rPr>
  </w:style>
  <w:style w:type="character" w:customStyle="1" w:styleId="BodyTextChar">
    <w:name w:val="Body Text Char"/>
    <w:basedOn w:val="DefaultParagraphFont"/>
    <w:link w:val="BodyText"/>
    <w:uiPriority w:val="99"/>
    <w:semiHidden/>
    <w:locked/>
    <w:rsid w:val="007F7D46"/>
    <w:rPr>
      <w:rFonts w:ascii="Times New Roman" w:hAnsi="Times New Roman"/>
      <w:sz w:val="24"/>
      <w:lang w:eastAsia="ru-RU"/>
    </w:rPr>
  </w:style>
  <w:style w:type="paragraph" w:customStyle="1" w:styleId="ConsPlusNormal">
    <w:name w:val="ConsPlusNormal"/>
    <w:uiPriority w:val="99"/>
    <w:rsid w:val="007F7D46"/>
    <w:pPr>
      <w:widowControl w:val="0"/>
      <w:suppressAutoHyphens/>
      <w:autoSpaceDE w:val="0"/>
      <w:ind w:firstLine="720"/>
    </w:pPr>
    <w:rPr>
      <w:rFonts w:ascii="Arial" w:eastAsia="Times New Roman" w:hAnsi="Arial" w:cs="Arial"/>
      <w:kern w:val="1"/>
      <w:sz w:val="20"/>
      <w:szCs w:val="20"/>
      <w:lang w:eastAsia="ar-SA"/>
    </w:rPr>
  </w:style>
  <w:style w:type="paragraph" w:customStyle="1" w:styleId="a7">
    <w:name w:val="Знак Знак Знак Знак Знак Знак Знак"/>
    <w:basedOn w:val="Normal"/>
    <w:uiPriority w:val="99"/>
    <w:rsid w:val="007F7D46"/>
    <w:pPr>
      <w:widowControl w:val="0"/>
      <w:suppressAutoHyphens/>
      <w:spacing w:after="160" w:line="240" w:lineRule="exact"/>
    </w:pPr>
    <w:rPr>
      <w:rFonts w:ascii="Verdana" w:eastAsia="Calibri" w:hAnsi="Verdana"/>
      <w:kern w:val="2"/>
      <w:sz w:val="20"/>
      <w:szCs w:val="20"/>
      <w:lang w:val="en-US" w:eastAsia="en-US"/>
    </w:rPr>
  </w:style>
  <w:style w:type="paragraph" w:styleId="NormalWeb">
    <w:name w:val="Normal (Web)"/>
    <w:basedOn w:val="Normal"/>
    <w:uiPriority w:val="99"/>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pPr>
    <w:rPr>
      <w:rFonts w:ascii="Times New Roman" w:eastAsia="Times New Roman" w:hAnsi="Times New Roman"/>
      <w:b/>
      <w:bCs/>
      <w:sz w:val="28"/>
      <w:szCs w:val="28"/>
    </w:rPr>
  </w:style>
  <w:style w:type="paragraph" w:styleId="EndnoteText">
    <w:name w:val="endnote text"/>
    <w:basedOn w:val="Normal"/>
    <w:link w:val="EndnoteTextChar"/>
    <w:uiPriority w:val="99"/>
    <w:semiHidden/>
    <w:rsid w:val="007F7D46"/>
    <w:rPr>
      <w:rFonts w:eastAsia="Calibri"/>
      <w:sz w:val="20"/>
      <w:szCs w:val="20"/>
    </w:rPr>
  </w:style>
  <w:style w:type="character" w:customStyle="1" w:styleId="EndnoteTextChar">
    <w:name w:val="Endnote Text Char"/>
    <w:basedOn w:val="DefaultParagraphFont"/>
    <w:link w:val="EndnoteText"/>
    <w:uiPriority w:val="99"/>
    <w:semiHidden/>
    <w:locked/>
    <w:rsid w:val="007F7D46"/>
    <w:rPr>
      <w:rFonts w:ascii="Times New Roman" w:hAnsi="Times New Roman"/>
      <w:sz w:val="20"/>
      <w:lang w:eastAsia="ru-RU"/>
    </w:rPr>
  </w:style>
  <w:style w:type="character" w:styleId="EndnoteReference">
    <w:name w:val="endnote reference"/>
    <w:basedOn w:val="DefaultParagraphFont"/>
    <w:uiPriority w:val="99"/>
    <w:semiHidden/>
    <w:rsid w:val="007F7D46"/>
    <w:rPr>
      <w:rFonts w:cs="Times New Roman"/>
      <w:vertAlign w:val="superscript"/>
    </w:rPr>
  </w:style>
  <w:style w:type="paragraph" w:styleId="DocumentMap">
    <w:name w:val="Document Map"/>
    <w:basedOn w:val="Normal"/>
    <w:link w:val="DocumentMapChar"/>
    <w:uiPriority w:val="99"/>
    <w:semiHidden/>
    <w:rsid w:val="007F7D46"/>
    <w:rPr>
      <w:rFonts w:ascii="Tahoma" w:eastAsia="Calibri" w:hAnsi="Tahoma"/>
      <w:sz w:val="16"/>
      <w:szCs w:val="16"/>
    </w:rPr>
  </w:style>
  <w:style w:type="character" w:customStyle="1" w:styleId="DocumentMapChar">
    <w:name w:val="Document Map Char"/>
    <w:basedOn w:val="DefaultParagraphFont"/>
    <w:link w:val="DocumentMap"/>
    <w:uiPriority w:val="99"/>
    <w:semiHidden/>
    <w:locked/>
    <w:rsid w:val="007F7D46"/>
    <w:rPr>
      <w:rFonts w:ascii="Tahoma" w:hAnsi="Tahoma"/>
      <w:sz w:val="16"/>
      <w:lang w:eastAsia="ru-RU"/>
    </w:rPr>
  </w:style>
  <w:style w:type="paragraph" w:customStyle="1" w:styleId="Default">
    <w:name w:val="Default"/>
    <w:uiPriority w:val="99"/>
    <w:rsid w:val="007F7D46"/>
    <w:pPr>
      <w:autoSpaceDE w:val="0"/>
      <w:autoSpaceDN w:val="0"/>
      <w:adjustRightInd w:val="0"/>
    </w:pPr>
    <w:rPr>
      <w:rFonts w:ascii="Times New Roman" w:eastAsia="Times New Roman" w:hAnsi="Times New Roman"/>
      <w:color w:val="000000"/>
      <w:sz w:val="24"/>
      <w:szCs w:val="24"/>
    </w:rPr>
  </w:style>
  <w:style w:type="character" w:styleId="CommentReference">
    <w:name w:val="annotation reference"/>
    <w:basedOn w:val="DefaultParagraphFont"/>
    <w:uiPriority w:val="99"/>
    <w:semiHidden/>
    <w:rsid w:val="007F7D46"/>
    <w:rPr>
      <w:rFonts w:cs="Times New Roman"/>
      <w:sz w:val="16"/>
    </w:rPr>
  </w:style>
  <w:style w:type="paragraph" w:styleId="CommentText">
    <w:name w:val="annotation text"/>
    <w:basedOn w:val="Normal"/>
    <w:link w:val="CommentTextChar"/>
    <w:uiPriority w:val="99"/>
    <w:semiHidden/>
    <w:rsid w:val="007F7D46"/>
    <w:rPr>
      <w:rFonts w:eastAsia="Calibri"/>
      <w:sz w:val="20"/>
      <w:szCs w:val="20"/>
    </w:rPr>
  </w:style>
  <w:style w:type="character" w:customStyle="1" w:styleId="CommentTextChar">
    <w:name w:val="Comment Text Char"/>
    <w:basedOn w:val="DefaultParagraphFont"/>
    <w:link w:val="CommentText"/>
    <w:uiPriority w:val="99"/>
    <w:semiHidden/>
    <w:locked/>
    <w:rsid w:val="007F7D46"/>
    <w:rPr>
      <w:rFonts w:ascii="Times New Roman" w:hAnsi="Times New Roman"/>
      <w:sz w:val="20"/>
      <w:lang w:eastAsia="ru-RU"/>
    </w:rPr>
  </w:style>
  <w:style w:type="character" w:customStyle="1" w:styleId="NoSpacingChar">
    <w:name w:val="No Spacing Char"/>
    <w:link w:val="NoSpacing"/>
    <w:uiPriority w:val="99"/>
    <w:locked/>
    <w:rsid w:val="007F7D46"/>
    <w:rPr>
      <w:rFonts w:ascii="Times New Roman" w:hAnsi="Times New Roman"/>
      <w:sz w:val="22"/>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color w:val="000000"/>
      <w:sz w:val="20"/>
    </w:rPr>
  </w:style>
  <w:style w:type="character" w:customStyle="1" w:styleId="A70">
    <w:name w:val="A7"/>
    <w:uiPriority w:val="99"/>
    <w:rsid w:val="007F7D46"/>
    <w:rPr>
      <w:color w:val="000000"/>
      <w:sz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CommentSubject">
    <w:name w:val="annotation subject"/>
    <w:basedOn w:val="CommentText"/>
    <w:next w:val="CommentText"/>
    <w:link w:val="CommentSubjectChar"/>
    <w:uiPriority w:val="99"/>
    <w:semiHidden/>
    <w:rsid w:val="007F7D46"/>
    <w:rPr>
      <w:b/>
      <w:bCs/>
    </w:rPr>
  </w:style>
  <w:style w:type="character" w:customStyle="1" w:styleId="CommentSubjectChar">
    <w:name w:val="Comment Subject Char"/>
    <w:basedOn w:val="CommentTextChar"/>
    <w:link w:val="CommentSubject"/>
    <w:uiPriority w:val="99"/>
    <w:semiHidden/>
    <w:locked/>
    <w:rsid w:val="007F7D46"/>
    <w:rPr>
      <w:b/>
    </w:rPr>
  </w:style>
  <w:style w:type="paragraph" w:styleId="HTMLPreformatted">
    <w:name w:val="HTML Preformatted"/>
    <w:basedOn w:val="Normal"/>
    <w:link w:val="HTMLPreformattedChar"/>
    <w:uiPriority w:val="99"/>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PreformattedChar">
    <w:name w:val="HTML Preformatted Char"/>
    <w:basedOn w:val="DefaultParagraphFont"/>
    <w:link w:val="HTMLPreformatted"/>
    <w:uiPriority w:val="99"/>
    <w:locked/>
    <w:rsid w:val="007F7D46"/>
    <w:rPr>
      <w:rFonts w:ascii="Courier New" w:hAnsi="Courier New"/>
      <w:sz w:val="20"/>
      <w:lang w:eastAsia="ru-RU"/>
    </w:rPr>
  </w:style>
  <w:style w:type="character" w:styleId="Emphasis">
    <w:name w:val="Emphasis"/>
    <w:basedOn w:val="DefaultParagraphFont"/>
    <w:uiPriority w:val="99"/>
    <w:qFormat/>
    <w:rsid w:val="007F7D46"/>
    <w:rPr>
      <w:rFonts w:cs="Times New Roman"/>
      <w:i/>
    </w:rPr>
  </w:style>
  <w:style w:type="paragraph" w:customStyle="1" w:styleId="formattext">
    <w:name w:val="formattext"/>
    <w:basedOn w:val="Normal"/>
    <w:uiPriority w:val="99"/>
    <w:rsid w:val="007F7D46"/>
    <w:pPr>
      <w:spacing w:before="100" w:beforeAutospacing="1" w:after="100" w:afterAutospacing="1"/>
    </w:pPr>
  </w:style>
  <w:style w:type="character" w:customStyle="1" w:styleId="A00">
    <w:name w:val="A0"/>
    <w:uiPriority w:val="99"/>
    <w:rsid w:val="007F7D46"/>
    <w:rPr>
      <w:color w:val="000000"/>
      <w:sz w:val="20"/>
    </w:rPr>
  </w:style>
  <w:style w:type="paragraph" w:styleId="Revision">
    <w:name w:val="Revision"/>
    <w:hidden/>
    <w:uiPriority w:val="99"/>
    <w:semiHidden/>
    <w:rsid w:val="007F7D46"/>
    <w:rPr>
      <w:rFonts w:ascii="Times New Roman" w:eastAsia="Times New Roman" w:hAnsi="Times New Roman"/>
      <w:sz w:val="24"/>
      <w:szCs w:val="24"/>
    </w:rPr>
  </w:style>
  <w:style w:type="paragraph" w:customStyle="1" w:styleId="p9">
    <w:name w:val="p9"/>
    <w:basedOn w:val="Normal"/>
    <w:uiPriority w:val="99"/>
    <w:rsid w:val="007F7D4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671766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871</TotalTime>
  <Pages>36</Pages>
  <Words>17534</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Customer</cp:lastModifiedBy>
  <cp:revision>48</cp:revision>
  <dcterms:created xsi:type="dcterms:W3CDTF">2021-04-20T12:00:00Z</dcterms:created>
  <dcterms:modified xsi:type="dcterms:W3CDTF">2021-06-21T06:12:00Z</dcterms:modified>
</cp:coreProperties>
</file>